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5E2" w:rsidRDefault="00576CD9" w:rsidP="00576CD9">
      <w:pPr>
        <w:jc w:val="center"/>
        <w:rPr>
          <w:b/>
        </w:rPr>
      </w:pPr>
      <w:r>
        <w:rPr>
          <w:b/>
        </w:rPr>
        <w:t>2017-2018</w:t>
      </w:r>
      <w:r w:rsidR="00D915E2" w:rsidRPr="0091367D">
        <w:rPr>
          <w:b/>
        </w:rPr>
        <w:t xml:space="preserve"> EĞİTİM-ÖĞRETİM YILI </w:t>
      </w:r>
      <w:proofErr w:type="gramStart"/>
      <w:r>
        <w:rPr>
          <w:b/>
        </w:rPr>
        <w:t>…………………</w:t>
      </w:r>
      <w:proofErr w:type="gramEnd"/>
      <w:r w:rsidR="00D915E2">
        <w:rPr>
          <w:b/>
        </w:rPr>
        <w:t xml:space="preserve"> ORTAOKULU FEN BİLİMLERİ DERSİ</w:t>
      </w:r>
    </w:p>
    <w:p w:rsidR="00D915E2" w:rsidRPr="0091367D" w:rsidRDefault="00D915E2" w:rsidP="00576CD9">
      <w:pPr>
        <w:jc w:val="center"/>
        <w:rPr>
          <w:b/>
        </w:rPr>
      </w:pPr>
      <w:r w:rsidRPr="00D70129">
        <w:rPr>
          <w:b/>
          <w:sz w:val="28"/>
          <w:szCs w:val="28"/>
        </w:rPr>
        <w:t>7/</w:t>
      </w:r>
      <w:proofErr w:type="gramStart"/>
      <w:r w:rsidR="00576CD9">
        <w:rPr>
          <w:b/>
          <w:sz w:val="28"/>
          <w:szCs w:val="28"/>
        </w:rPr>
        <w:t>….</w:t>
      </w:r>
      <w:proofErr w:type="gramEnd"/>
      <w:r>
        <w:rPr>
          <w:b/>
        </w:rPr>
        <w:t xml:space="preserve"> SINIFI </w:t>
      </w:r>
      <w:proofErr w:type="gramStart"/>
      <w:r>
        <w:rPr>
          <w:b/>
        </w:rPr>
        <w:t>II.DÖNEM</w:t>
      </w:r>
      <w:proofErr w:type="gramEnd"/>
      <w:r>
        <w:rPr>
          <w:b/>
        </w:rPr>
        <w:t xml:space="preserve"> </w:t>
      </w:r>
      <w:r w:rsidR="00D55D3F">
        <w:rPr>
          <w:b/>
        </w:rPr>
        <w:t>I</w:t>
      </w:r>
      <w:r w:rsidRPr="0091367D">
        <w:rPr>
          <w:b/>
        </w:rPr>
        <w:t>.</w:t>
      </w:r>
      <w:r>
        <w:rPr>
          <w:b/>
        </w:rPr>
        <w:t xml:space="preserve"> </w:t>
      </w:r>
      <w:r w:rsidRPr="0091367D">
        <w:rPr>
          <w:b/>
        </w:rPr>
        <w:t>YAZILI</w:t>
      </w:r>
      <w:r>
        <w:rPr>
          <w:b/>
        </w:rPr>
        <w:t xml:space="preserve"> SINAV </w:t>
      </w:r>
      <w:r w:rsidRPr="0091367D">
        <w:rPr>
          <w:b/>
        </w:rPr>
        <w:t>SORULARI</w:t>
      </w:r>
      <w:r>
        <w:rPr>
          <w:b/>
        </w:rPr>
        <w:t xml:space="preserve">   (</w:t>
      </w:r>
      <w:r w:rsidRPr="005C1346">
        <w:rPr>
          <w:b/>
          <w:sz w:val="28"/>
          <w:szCs w:val="28"/>
        </w:rPr>
        <w:t>A</w:t>
      </w:r>
      <w:r>
        <w:rPr>
          <w:b/>
        </w:rPr>
        <w:t xml:space="preserve"> GRUBU )</w:t>
      </w:r>
    </w:p>
    <w:p w:rsidR="00DA2059" w:rsidRPr="00F92F29" w:rsidRDefault="00DA2059" w:rsidP="00DA2059">
      <w:pPr>
        <w:rPr>
          <w:b/>
        </w:rPr>
      </w:pPr>
      <w:r>
        <w:rPr>
          <w:b/>
        </w:rPr>
        <w:t xml:space="preserve">AD-SOYAD     </w:t>
      </w:r>
      <w:r w:rsidRPr="00F92F29">
        <w:rPr>
          <w:b/>
        </w:rPr>
        <w:t>:</w:t>
      </w:r>
      <w:r w:rsidRPr="00F92F29">
        <w:rPr>
          <w:b/>
        </w:rPr>
        <w:tab/>
      </w:r>
      <w:r w:rsidRPr="00F92F29">
        <w:rPr>
          <w:b/>
        </w:rPr>
        <w:tab/>
      </w:r>
      <w:r w:rsidRPr="00F92F29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D7054">
        <w:rPr>
          <w:b/>
        </w:rPr>
        <w:t xml:space="preserve">      </w:t>
      </w:r>
      <w:r w:rsidR="00C14256">
        <w:rPr>
          <w:b/>
        </w:rPr>
        <w:t xml:space="preserve">                </w:t>
      </w:r>
      <w:r>
        <w:rPr>
          <w:b/>
        </w:rPr>
        <w:t>SINIF</w:t>
      </w:r>
      <w:r w:rsidR="00C14256">
        <w:rPr>
          <w:b/>
        </w:rPr>
        <w:t xml:space="preserve">     :</w:t>
      </w:r>
      <w:r w:rsidR="00C14256">
        <w:rPr>
          <w:b/>
        </w:rPr>
        <w:tab/>
        <w:t xml:space="preserve">                                            </w:t>
      </w:r>
      <w:proofErr w:type="gramStart"/>
      <w:r w:rsidR="00FD7054">
        <w:rPr>
          <w:b/>
        </w:rPr>
        <w:t>NO</w:t>
      </w:r>
      <w:r>
        <w:rPr>
          <w:b/>
        </w:rPr>
        <w:t xml:space="preserve">     </w:t>
      </w:r>
      <w:r w:rsidRPr="00F92F29">
        <w:rPr>
          <w:b/>
        </w:rPr>
        <w:t>:</w:t>
      </w:r>
      <w:proofErr w:type="gramEnd"/>
      <w:r w:rsidRPr="00F92F29">
        <w:rPr>
          <w:b/>
        </w:rPr>
        <w:t xml:space="preserve"> </w:t>
      </w:r>
      <w:r>
        <w:rPr>
          <w:b/>
        </w:rPr>
        <w:t xml:space="preserve">                      </w:t>
      </w:r>
      <w:r w:rsidR="00C14256">
        <w:rPr>
          <w:b/>
        </w:rPr>
        <w:t xml:space="preserve">           </w:t>
      </w:r>
    </w:p>
    <w:tbl>
      <w:tblPr>
        <w:tblpPr w:leftFromText="141" w:rightFromText="141" w:vertAnchor="text" w:tblpY="1"/>
        <w:tblOverlap w:val="never"/>
        <w:tblW w:w="16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4"/>
        <w:gridCol w:w="5074"/>
        <w:gridCol w:w="5608"/>
      </w:tblGrid>
      <w:tr w:rsidR="00DA2059" w:rsidTr="00663F4C">
        <w:tc>
          <w:tcPr>
            <w:tcW w:w="5364" w:type="dxa"/>
          </w:tcPr>
          <w:p w:rsidR="0099145D" w:rsidRPr="00F62DF4" w:rsidRDefault="0099145D" w:rsidP="00F62DF4">
            <w:pPr>
              <w:jc w:val="both"/>
              <w:rPr>
                <w:b/>
                <w:sz w:val="22"/>
                <w:szCs w:val="22"/>
              </w:rPr>
            </w:pPr>
          </w:p>
          <w:p w:rsidR="004D02C7" w:rsidRPr="00F62DF4" w:rsidRDefault="00F8358F" w:rsidP="00F62DF4">
            <w:pPr>
              <w:jc w:val="both"/>
              <w:rPr>
                <w:b/>
                <w:sz w:val="22"/>
                <w:szCs w:val="22"/>
              </w:rPr>
            </w:pPr>
            <w:r w:rsidRPr="00F62DF4">
              <w:rPr>
                <w:b/>
                <w:sz w:val="22"/>
                <w:szCs w:val="22"/>
              </w:rPr>
              <w:t>1-</w:t>
            </w:r>
            <w:r w:rsidR="00827E7A" w:rsidRPr="00F62DF4">
              <w:rPr>
                <w:b/>
                <w:sz w:val="22"/>
                <w:szCs w:val="22"/>
              </w:rPr>
              <w:t>Aşağıdaki ifadeler</w:t>
            </w:r>
            <w:r w:rsidR="00CE4C37" w:rsidRPr="00F62DF4">
              <w:rPr>
                <w:b/>
                <w:sz w:val="22"/>
                <w:szCs w:val="22"/>
              </w:rPr>
              <w:t xml:space="preserve"> doğru ise yanına (D),yanlış ise yanına (Y) harfi koyunuz. </w:t>
            </w:r>
            <w:r w:rsidR="00C64FCB">
              <w:rPr>
                <w:b/>
                <w:sz w:val="22"/>
                <w:szCs w:val="22"/>
              </w:rPr>
              <w:t>(5 p)</w:t>
            </w:r>
          </w:p>
          <w:p w:rsidR="00C1661D" w:rsidRPr="00D55D3F" w:rsidRDefault="00C1661D" w:rsidP="00F62DF4">
            <w:pPr>
              <w:rPr>
                <w:b/>
                <w:sz w:val="22"/>
                <w:szCs w:val="22"/>
              </w:rPr>
            </w:pPr>
            <w:r w:rsidRPr="00F62DF4">
              <w:rPr>
                <w:b/>
                <w:sz w:val="20"/>
                <w:szCs w:val="20"/>
              </w:rPr>
              <w:t xml:space="preserve">(    </w:t>
            </w:r>
            <w:r w:rsidR="008C71EC" w:rsidRPr="00F62DF4">
              <w:rPr>
                <w:b/>
                <w:sz w:val="20"/>
                <w:szCs w:val="20"/>
              </w:rPr>
              <w:t xml:space="preserve">  </w:t>
            </w:r>
            <w:r w:rsidRPr="00D55D3F">
              <w:rPr>
                <w:b/>
                <w:sz w:val="22"/>
                <w:szCs w:val="22"/>
              </w:rPr>
              <w:t xml:space="preserve">) </w:t>
            </w:r>
            <w:r w:rsidR="00D55D3F" w:rsidRPr="00D55D3F">
              <w:rPr>
                <w:b/>
                <w:sz w:val="22"/>
                <w:szCs w:val="22"/>
              </w:rPr>
              <w:t>Bir popülasyonda birden fazla tür olabilir.</w:t>
            </w:r>
          </w:p>
          <w:p w:rsidR="00D55D3F" w:rsidRPr="00D55D3F" w:rsidRDefault="00C1661D" w:rsidP="00D55D3F">
            <w:pPr>
              <w:pStyle w:val="AralkYok"/>
              <w:rPr>
                <w:b/>
                <w:sz w:val="22"/>
                <w:szCs w:val="22"/>
              </w:rPr>
            </w:pPr>
            <w:r w:rsidRPr="00D55D3F">
              <w:rPr>
                <w:b/>
                <w:sz w:val="22"/>
                <w:szCs w:val="22"/>
              </w:rPr>
              <w:t xml:space="preserve">(    </w:t>
            </w:r>
            <w:r w:rsidR="008C71EC" w:rsidRPr="00D55D3F">
              <w:rPr>
                <w:b/>
                <w:sz w:val="22"/>
                <w:szCs w:val="22"/>
              </w:rPr>
              <w:t xml:space="preserve">  </w:t>
            </w:r>
            <w:r w:rsidRPr="00D55D3F">
              <w:rPr>
                <w:b/>
                <w:sz w:val="22"/>
                <w:szCs w:val="22"/>
              </w:rPr>
              <w:t xml:space="preserve">) </w:t>
            </w:r>
            <w:r w:rsidR="00D55D3F" w:rsidRPr="00D55D3F">
              <w:rPr>
                <w:b/>
                <w:sz w:val="22"/>
                <w:szCs w:val="22"/>
              </w:rPr>
              <w:t xml:space="preserve">Elektron veren bir atom iyon haline geçer ve </w:t>
            </w:r>
            <w:r w:rsidR="00D55D3F">
              <w:rPr>
                <w:b/>
                <w:sz w:val="22"/>
                <w:szCs w:val="22"/>
              </w:rPr>
              <w:t>katyon</w:t>
            </w:r>
            <w:r w:rsidR="00D55D3F" w:rsidRPr="00D55D3F">
              <w:rPr>
                <w:b/>
                <w:sz w:val="22"/>
                <w:szCs w:val="22"/>
              </w:rPr>
              <w:t xml:space="preserve"> olur.</w:t>
            </w:r>
          </w:p>
          <w:p w:rsidR="00C1661D" w:rsidRPr="00D55D3F" w:rsidRDefault="00C1661D" w:rsidP="00F62DF4">
            <w:pPr>
              <w:rPr>
                <w:b/>
                <w:sz w:val="22"/>
                <w:szCs w:val="22"/>
              </w:rPr>
            </w:pPr>
            <w:r w:rsidRPr="00F62DF4">
              <w:rPr>
                <w:b/>
                <w:sz w:val="20"/>
                <w:szCs w:val="20"/>
              </w:rPr>
              <w:t xml:space="preserve">(    </w:t>
            </w:r>
            <w:r w:rsidR="008C71EC" w:rsidRPr="00F62DF4">
              <w:rPr>
                <w:b/>
                <w:sz w:val="20"/>
                <w:szCs w:val="20"/>
              </w:rPr>
              <w:t xml:space="preserve">  </w:t>
            </w:r>
            <w:r w:rsidRPr="00F62DF4">
              <w:rPr>
                <w:b/>
                <w:sz w:val="20"/>
                <w:szCs w:val="20"/>
              </w:rPr>
              <w:t xml:space="preserve">) </w:t>
            </w:r>
            <w:r w:rsidR="00D55D3F" w:rsidRPr="00D55D3F">
              <w:rPr>
                <w:b/>
                <w:sz w:val="22"/>
                <w:szCs w:val="22"/>
              </w:rPr>
              <w:t>Alkol - su karışımı heterojen bir karışımdır</w:t>
            </w:r>
            <w:r w:rsidRPr="00D55D3F">
              <w:rPr>
                <w:b/>
                <w:sz w:val="22"/>
                <w:szCs w:val="22"/>
              </w:rPr>
              <w:t>.</w:t>
            </w:r>
          </w:p>
          <w:p w:rsidR="00C1661D" w:rsidRPr="00F62DF4" w:rsidRDefault="00C1661D" w:rsidP="00F62DF4">
            <w:pPr>
              <w:rPr>
                <w:b/>
                <w:sz w:val="20"/>
                <w:szCs w:val="20"/>
              </w:rPr>
            </w:pPr>
            <w:r w:rsidRPr="00F62DF4">
              <w:rPr>
                <w:b/>
                <w:sz w:val="20"/>
                <w:szCs w:val="20"/>
              </w:rPr>
              <w:t xml:space="preserve">(   </w:t>
            </w:r>
            <w:r w:rsidR="008C71EC" w:rsidRPr="00F62DF4">
              <w:rPr>
                <w:b/>
                <w:sz w:val="20"/>
                <w:szCs w:val="20"/>
              </w:rPr>
              <w:t xml:space="preserve">  </w:t>
            </w:r>
            <w:r w:rsidRPr="00F62DF4">
              <w:rPr>
                <w:b/>
                <w:sz w:val="20"/>
                <w:szCs w:val="20"/>
              </w:rPr>
              <w:t xml:space="preserve"> ) </w:t>
            </w:r>
            <w:r w:rsidR="00D55D3F">
              <w:rPr>
                <w:b/>
                <w:sz w:val="20"/>
                <w:szCs w:val="20"/>
              </w:rPr>
              <w:t>Hipermetrop göz yakını net göremez.</w:t>
            </w:r>
          </w:p>
          <w:p w:rsidR="00B54830" w:rsidRPr="00B54830" w:rsidRDefault="00C1661D" w:rsidP="00B54830">
            <w:pPr>
              <w:rPr>
                <w:b/>
                <w:sz w:val="20"/>
                <w:szCs w:val="20"/>
              </w:rPr>
            </w:pPr>
            <w:r w:rsidRPr="00F62DF4">
              <w:rPr>
                <w:b/>
                <w:color w:val="000000"/>
                <w:sz w:val="20"/>
                <w:szCs w:val="20"/>
              </w:rPr>
              <w:t xml:space="preserve">(    </w:t>
            </w:r>
            <w:r w:rsidR="008C71EC" w:rsidRPr="00F62DF4">
              <w:rPr>
                <w:b/>
                <w:color w:val="000000"/>
                <w:sz w:val="20"/>
                <w:szCs w:val="20"/>
              </w:rPr>
              <w:t xml:space="preserve">  </w:t>
            </w:r>
            <w:r w:rsidRPr="00F62DF4">
              <w:rPr>
                <w:b/>
                <w:color w:val="000000"/>
                <w:sz w:val="20"/>
                <w:szCs w:val="20"/>
              </w:rPr>
              <w:t xml:space="preserve">) </w:t>
            </w:r>
            <w:r w:rsidR="00077F44">
              <w:rPr>
                <w:b/>
                <w:sz w:val="20"/>
                <w:szCs w:val="20"/>
              </w:rPr>
              <w:t>Bir canlının yaşam adresine habitat denir.</w:t>
            </w:r>
          </w:p>
          <w:p w:rsidR="00C1661D" w:rsidRPr="00F62DF4" w:rsidRDefault="00C1661D" w:rsidP="00F62DF4">
            <w:pPr>
              <w:rPr>
                <w:b/>
                <w:sz w:val="20"/>
                <w:szCs w:val="20"/>
              </w:rPr>
            </w:pPr>
          </w:p>
          <w:p w:rsidR="009568BA" w:rsidRPr="00F62DF4" w:rsidRDefault="009568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color w:val="000000"/>
                <w:sz w:val="22"/>
                <w:szCs w:val="22"/>
              </w:rPr>
            </w:pPr>
            <w:r w:rsidRPr="00F62DF4">
              <w:rPr>
                <w:b/>
                <w:color w:val="000000"/>
                <w:sz w:val="22"/>
                <w:szCs w:val="22"/>
              </w:rPr>
              <w:t>2-</w:t>
            </w:r>
            <w:r w:rsidR="00797B33" w:rsidRPr="00F62DF4">
              <w:rPr>
                <w:b/>
                <w:color w:val="000000"/>
                <w:sz w:val="22"/>
                <w:szCs w:val="22"/>
              </w:rPr>
              <w:t xml:space="preserve"> Aşağıdaki boşlukları verilen sözcüklerden uygun olanları ile doldurun.</w:t>
            </w:r>
            <w:r w:rsidR="00C64FCB">
              <w:rPr>
                <w:b/>
                <w:color w:val="000000"/>
                <w:sz w:val="22"/>
                <w:szCs w:val="22"/>
              </w:rPr>
              <w:t>(5 p)</w:t>
            </w:r>
          </w:p>
          <w:p w:rsidR="009568BA" w:rsidRPr="009544DB" w:rsidRDefault="00C31D2E" w:rsidP="009544DB">
            <w:pPr>
              <w:rPr>
                <w:b/>
                <w:sz w:val="22"/>
                <w:szCs w:val="22"/>
              </w:rPr>
            </w:pPr>
            <w:r w:rsidRPr="009544DB">
              <w:rPr>
                <w:b/>
                <w:color w:val="000000"/>
                <w:sz w:val="22"/>
                <w:szCs w:val="22"/>
              </w:rPr>
              <w:t>(</w:t>
            </w:r>
            <w:r w:rsidR="009544DB" w:rsidRPr="009544DB">
              <w:rPr>
                <w:b/>
                <w:sz w:val="22"/>
                <w:szCs w:val="22"/>
              </w:rPr>
              <w:t xml:space="preserve"> </w:t>
            </w:r>
            <w:r w:rsidR="00445A17">
              <w:rPr>
                <w:b/>
                <w:sz w:val="22"/>
                <w:szCs w:val="22"/>
              </w:rPr>
              <w:t xml:space="preserve">Beyin, </w:t>
            </w:r>
            <w:proofErr w:type="gramStart"/>
            <w:r w:rsidR="00445A17">
              <w:rPr>
                <w:b/>
                <w:sz w:val="22"/>
                <w:szCs w:val="22"/>
              </w:rPr>
              <w:t>b</w:t>
            </w:r>
            <w:r w:rsidR="009544DB">
              <w:rPr>
                <w:b/>
                <w:sz w:val="22"/>
                <w:szCs w:val="22"/>
              </w:rPr>
              <w:t xml:space="preserve">eyaz </w:t>
            </w:r>
            <w:r w:rsidR="009544DB" w:rsidRPr="009544DB">
              <w:rPr>
                <w:b/>
                <w:sz w:val="22"/>
                <w:szCs w:val="22"/>
              </w:rPr>
              <w:t>,</w:t>
            </w:r>
            <w:r w:rsidR="009544DB">
              <w:rPr>
                <w:b/>
                <w:sz w:val="22"/>
                <w:szCs w:val="22"/>
              </w:rPr>
              <w:t xml:space="preserve">  çukur</w:t>
            </w:r>
            <w:proofErr w:type="gramEnd"/>
            <w:r w:rsidR="009544DB">
              <w:rPr>
                <w:b/>
                <w:sz w:val="22"/>
                <w:szCs w:val="22"/>
              </w:rPr>
              <w:t>,</w:t>
            </w:r>
            <w:r w:rsidR="009E5575">
              <w:rPr>
                <w:b/>
                <w:sz w:val="22"/>
                <w:szCs w:val="22"/>
              </w:rPr>
              <w:t xml:space="preserve"> </w:t>
            </w:r>
            <w:r w:rsidR="00445A17">
              <w:rPr>
                <w:b/>
                <w:sz w:val="22"/>
                <w:szCs w:val="22"/>
              </w:rPr>
              <w:t>nefrit,</w:t>
            </w:r>
            <w:r w:rsidR="001B2EF1">
              <w:rPr>
                <w:b/>
                <w:sz w:val="22"/>
                <w:szCs w:val="22"/>
              </w:rPr>
              <w:t xml:space="preserve"> </w:t>
            </w:r>
            <w:r w:rsidR="009544DB">
              <w:rPr>
                <w:b/>
                <w:sz w:val="22"/>
                <w:szCs w:val="22"/>
              </w:rPr>
              <w:t xml:space="preserve"> </w:t>
            </w:r>
            <w:r w:rsidR="009544DB" w:rsidRPr="009544DB">
              <w:rPr>
                <w:b/>
                <w:sz w:val="22"/>
                <w:szCs w:val="22"/>
              </w:rPr>
              <w:t>kırmızı</w:t>
            </w:r>
            <w:r w:rsidR="009544DB">
              <w:rPr>
                <w:b/>
                <w:sz w:val="22"/>
                <w:szCs w:val="22"/>
              </w:rPr>
              <w:t>,  yeşil,</w:t>
            </w:r>
            <w:r w:rsidR="009544DB" w:rsidRPr="009544DB">
              <w:rPr>
                <w:b/>
                <w:sz w:val="22"/>
                <w:szCs w:val="22"/>
              </w:rPr>
              <w:t xml:space="preserve"> mavi,</w:t>
            </w:r>
            <w:r w:rsidR="009544DB">
              <w:rPr>
                <w:b/>
                <w:sz w:val="22"/>
                <w:szCs w:val="22"/>
              </w:rPr>
              <w:t xml:space="preserve"> </w:t>
            </w:r>
            <w:r w:rsidR="009544DB" w:rsidRPr="009544DB">
              <w:rPr>
                <w:b/>
                <w:sz w:val="22"/>
                <w:szCs w:val="22"/>
              </w:rPr>
              <w:t>tümsek,</w:t>
            </w:r>
            <w:r w:rsidR="009E5575">
              <w:rPr>
                <w:b/>
                <w:sz w:val="22"/>
                <w:szCs w:val="22"/>
              </w:rPr>
              <w:t xml:space="preserve"> </w:t>
            </w:r>
            <w:r w:rsidR="009544DB" w:rsidRPr="009544DB">
              <w:rPr>
                <w:b/>
                <w:sz w:val="22"/>
                <w:szCs w:val="22"/>
              </w:rPr>
              <w:t>siyah</w:t>
            </w:r>
            <w:r w:rsidR="009544DB" w:rsidRPr="009544DB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544DB">
              <w:rPr>
                <w:b/>
                <w:color w:val="000000"/>
                <w:sz w:val="22"/>
                <w:szCs w:val="22"/>
              </w:rPr>
              <w:t>)</w:t>
            </w:r>
          </w:p>
          <w:p w:rsidR="00B764B4" w:rsidRPr="00FE67EB" w:rsidRDefault="00FE67EB" w:rsidP="00FE67EB">
            <w:pPr>
              <w:pStyle w:val="ListeParagraf"/>
              <w:numPr>
                <w:ilvl w:val="0"/>
                <w:numId w:val="8"/>
              </w:numPr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 </w:t>
            </w:r>
            <w:r w:rsidR="00B764B4" w:rsidRPr="00FE67EB">
              <w:rPr>
                <w:rFonts w:eastAsia="Batang"/>
                <w:b/>
                <w:sz w:val="22"/>
                <w:szCs w:val="22"/>
              </w:rPr>
              <w:t xml:space="preserve">Renklerin tamamının ya da üç ana rengin çakıştırılmasıyla </w:t>
            </w:r>
            <w:proofErr w:type="gramStart"/>
            <w:r w:rsidR="00B764B4" w:rsidRPr="00FE67EB">
              <w:rPr>
                <w:rFonts w:eastAsia="Batang"/>
                <w:b/>
                <w:sz w:val="22"/>
                <w:szCs w:val="22"/>
              </w:rPr>
              <w:t>………………………</w:t>
            </w:r>
            <w:proofErr w:type="gramEnd"/>
            <w:r w:rsidR="00B764B4" w:rsidRPr="00FE67EB">
              <w:rPr>
                <w:rFonts w:eastAsia="Batang"/>
                <w:b/>
                <w:sz w:val="22"/>
                <w:szCs w:val="22"/>
              </w:rPr>
              <w:t xml:space="preserve"> </w:t>
            </w:r>
            <w:proofErr w:type="gramStart"/>
            <w:r w:rsidR="00B764B4" w:rsidRPr="00FE67EB">
              <w:rPr>
                <w:rFonts w:eastAsia="Batang"/>
                <w:b/>
                <w:sz w:val="22"/>
                <w:szCs w:val="22"/>
              </w:rPr>
              <w:t>ışık</w:t>
            </w:r>
            <w:proofErr w:type="gramEnd"/>
            <w:r w:rsidR="00B764B4" w:rsidRPr="00FE67EB">
              <w:rPr>
                <w:rFonts w:eastAsia="Batang"/>
                <w:b/>
                <w:sz w:val="22"/>
                <w:szCs w:val="22"/>
              </w:rPr>
              <w:t xml:space="preserve"> elde edilir.</w:t>
            </w:r>
          </w:p>
          <w:p w:rsidR="00B764B4" w:rsidRPr="00B764B4" w:rsidRDefault="00FE67EB" w:rsidP="00FE67EB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b-  </w:t>
            </w:r>
            <w:r w:rsidR="00B764B4" w:rsidRPr="00B764B4">
              <w:rPr>
                <w:rFonts w:eastAsia="Batang"/>
                <w:b/>
                <w:sz w:val="22"/>
                <w:szCs w:val="22"/>
              </w:rPr>
              <w:t xml:space="preserve">Yeşil renkli bir cisme kırmızı ışık altında bakarsak cismi </w:t>
            </w:r>
            <w:proofErr w:type="gramStart"/>
            <w:r w:rsidR="00B764B4" w:rsidRPr="00B764B4">
              <w:rPr>
                <w:rFonts w:eastAsia="Batang"/>
                <w:b/>
                <w:sz w:val="22"/>
                <w:szCs w:val="22"/>
              </w:rPr>
              <w:t>……………………..</w:t>
            </w:r>
            <w:proofErr w:type="gramEnd"/>
            <w:r w:rsidR="00B764B4" w:rsidRPr="00B764B4">
              <w:rPr>
                <w:rFonts w:eastAsia="Batang"/>
                <w:b/>
                <w:sz w:val="22"/>
                <w:szCs w:val="22"/>
              </w:rPr>
              <w:t xml:space="preserve"> görürüz.</w:t>
            </w:r>
          </w:p>
          <w:p w:rsidR="00B764B4" w:rsidRPr="00B764B4" w:rsidRDefault="00FE67EB" w:rsidP="00FE67EB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c-  </w:t>
            </w:r>
            <w:r w:rsidR="00B764B4" w:rsidRPr="00B764B4">
              <w:rPr>
                <w:rFonts w:eastAsia="Batang"/>
                <w:b/>
                <w:sz w:val="22"/>
                <w:szCs w:val="22"/>
              </w:rPr>
              <w:t xml:space="preserve">Kaşığın dış yüzeyi </w:t>
            </w:r>
            <w:proofErr w:type="gramStart"/>
            <w:r w:rsidR="00B764B4" w:rsidRPr="00B764B4">
              <w:rPr>
                <w:rFonts w:eastAsia="Batang"/>
                <w:b/>
                <w:sz w:val="22"/>
                <w:szCs w:val="22"/>
              </w:rPr>
              <w:t>……………………</w:t>
            </w:r>
            <w:proofErr w:type="gramEnd"/>
            <w:r w:rsidR="00B764B4" w:rsidRPr="00B764B4">
              <w:rPr>
                <w:rFonts w:eastAsia="Batang"/>
                <w:b/>
                <w:sz w:val="22"/>
                <w:szCs w:val="22"/>
              </w:rPr>
              <w:t xml:space="preserve"> </w:t>
            </w:r>
            <w:proofErr w:type="gramStart"/>
            <w:r w:rsidR="00B764B4" w:rsidRPr="00B764B4">
              <w:rPr>
                <w:rFonts w:eastAsia="Batang"/>
                <w:b/>
                <w:sz w:val="22"/>
                <w:szCs w:val="22"/>
              </w:rPr>
              <w:t>aynaya</w:t>
            </w:r>
            <w:proofErr w:type="gramEnd"/>
            <w:r w:rsidR="00B764B4" w:rsidRPr="00B764B4">
              <w:rPr>
                <w:rFonts w:eastAsia="Batang"/>
                <w:b/>
                <w:sz w:val="22"/>
                <w:szCs w:val="22"/>
              </w:rPr>
              <w:t xml:space="preserve"> örnektir.</w:t>
            </w:r>
          </w:p>
          <w:p w:rsidR="00B764B4" w:rsidRPr="00B764B4" w:rsidRDefault="00FE67EB" w:rsidP="00FE67EB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d-  </w:t>
            </w:r>
            <w:proofErr w:type="gramStart"/>
            <w:r w:rsidR="00B764B4" w:rsidRPr="00B764B4">
              <w:rPr>
                <w:rFonts w:eastAsia="Batang"/>
                <w:b/>
                <w:sz w:val="22"/>
                <w:szCs w:val="22"/>
              </w:rPr>
              <w:t>………………</w:t>
            </w:r>
            <w:proofErr w:type="gramEnd"/>
            <w:r w:rsidR="00B764B4" w:rsidRPr="00B764B4">
              <w:rPr>
                <w:rFonts w:eastAsia="Batang"/>
                <w:b/>
                <w:sz w:val="22"/>
                <w:szCs w:val="22"/>
              </w:rPr>
              <w:t xml:space="preserve"> </w:t>
            </w:r>
            <w:proofErr w:type="gramStart"/>
            <w:r w:rsidR="00445A17">
              <w:rPr>
                <w:rFonts w:eastAsia="Batang"/>
                <w:b/>
                <w:sz w:val="22"/>
                <w:szCs w:val="22"/>
              </w:rPr>
              <w:t>hafıza</w:t>
            </w:r>
            <w:proofErr w:type="gramEnd"/>
            <w:r w:rsidR="00445A17">
              <w:rPr>
                <w:rFonts w:eastAsia="Batang"/>
                <w:b/>
                <w:sz w:val="22"/>
                <w:szCs w:val="22"/>
              </w:rPr>
              <w:t xml:space="preserve"> ve düşünme merkezidir.</w:t>
            </w:r>
          </w:p>
          <w:p w:rsidR="00445A17" w:rsidRPr="00B764B4" w:rsidRDefault="00445A17" w:rsidP="00445A17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>e-Böbreklerin iltihaplanması hastalığına</w:t>
            </w:r>
            <w:proofErr w:type="gramStart"/>
            <w:r>
              <w:rPr>
                <w:rFonts w:eastAsia="Batang"/>
                <w:b/>
                <w:sz w:val="22"/>
                <w:szCs w:val="22"/>
              </w:rPr>
              <w:t>…………..</w:t>
            </w:r>
            <w:proofErr w:type="gramEnd"/>
            <w:r>
              <w:rPr>
                <w:rFonts w:eastAsia="Batang"/>
                <w:b/>
                <w:sz w:val="22"/>
                <w:szCs w:val="22"/>
              </w:rPr>
              <w:t xml:space="preserve">  denir.</w:t>
            </w:r>
          </w:p>
          <w:p w:rsidR="00B764B4" w:rsidRPr="00B764B4" w:rsidRDefault="00C64FCB" w:rsidP="00FE67EB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>Aşağıdaki çoktan seçmeli soruları cevaplayınız</w:t>
            </w:r>
            <w:proofErr w:type="gramStart"/>
            <w:r>
              <w:rPr>
                <w:rFonts w:eastAsia="Batang"/>
                <w:b/>
                <w:sz w:val="22"/>
                <w:szCs w:val="22"/>
              </w:rPr>
              <w:t>(</w:t>
            </w:r>
            <w:proofErr w:type="gramEnd"/>
            <w:r>
              <w:rPr>
                <w:rFonts w:eastAsia="Batang"/>
                <w:b/>
                <w:sz w:val="22"/>
                <w:szCs w:val="22"/>
              </w:rPr>
              <w:t xml:space="preserve">16*5=80 </w:t>
            </w:r>
          </w:p>
          <w:p w:rsidR="00C766BA" w:rsidRDefault="00556174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1)</w:t>
            </w: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Pr="00C766BA" w:rsidRDefault="00C766BA" w:rsidP="00C766B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-982345</wp:posOffset>
                  </wp:positionV>
                  <wp:extent cx="2743835" cy="956310"/>
                  <wp:effectExtent l="19050" t="0" r="0" b="0"/>
                  <wp:wrapTight wrapText="bothSides">
                    <wp:wrapPolygon edited="0">
                      <wp:start x="-150" y="0"/>
                      <wp:lineTo x="-150" y="21084"/>
                      <wp:lineTo x="21595" y="21084"/>
                      <wp:lineTo x="21595" y="0"/>
                      <wp:lineTo x="-150" y="0"/>
                    </wp:wrapPolygon>
                  </wp:wrapTight>
                  <wp:docPr id="11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lum bright="-3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66BA">
              <w:rPr>
                <w:sz w:val="22"/>
                <w:szCs w:val="22"/>
              </w:rPr>
              <w:t xml:space="preserve">Şekildeki düzenekte birbirine bakmakta olan kişilerin birbirini görebilmesi için </w:t>
            </w:r>
            <w:r w:rsidRPr="00C766BA">
              <w:rPr>
                <w:sz w:val="22"/>
                <w:szCs w:val="22"/>
                <w:u w:val="single"/>
              </w:rPr>
              <w:t>en az</w:t>
            </w:r>
            <w:r w:rsidRPr="00C766BA">
              <w:rPr>
                <w:sz w:val="22"/>
                <w:szCs w:val="22"/>
              </w:rPr>
              <w:t xml:space="preserve"> sayıda düzlem ayna kullanılmak isteniyor. </w:t>
            </w:r>
          </w:p>
          <w:p w:rsidR="00C766BA" w:rsidRPr="00C766BA" w:rsidRDefault="00C766BA" w:rsidP="00C766BA">
            <w:pPr>
              <w:ind w:left="284"/>
              <w:rPr>
                <w:b/>
                <w:sz w:val="22"/>
                <w:szCs w:val="22"/>
              </w:rPr>
            </w:pPr>
            <w:r w:rsidRPr="00C766BA">
              <w:rPr>
                <w:b/>
                <w:sz w:val="22"/>
                <w:szCs w:val="22"/>
              </w:rPr>
              <w:t xml:space="preserve">Buna göre, numaralarla belirtilen köşelerden hangilerine düzlem ayna konulması yeterlidir? </w:t>
            </w:r>
          </w:p>
          <w:p w:rsidR="00C766BA" w:rsidRPr="00C766BA" w:rsidRDefault="00C766BA" w:rsidP="00C766BA">
            <w:pPr>
              <w:ind w:left="284"/>
              <w:rPr>
                <w:sz w:val="22"/>
                <w:szCs w:val="22"/>
              </w:rPr>
            </w:pPr>
            <w:r w:rsidRPr="00C766BA">
              <w:rPr>
                <w:sz w:val="22"/>
                <w:szCs w:val="22"/>
              </w:rPr>
              <w:t>A) 1, 2, 4 ve 6</w:t>
            </w:r>
            <w:r w:rsidRPr="00C766BA">
              <w:rPr>
                <w:sz w:val="22"/>
                <w:szCs w:val="22"/>
              </w:rPr>
              <w:tab/>
            </w:r>
            <w:r w:rsidRPr="00C766BA">
              <w:rPr>
                <w:sz w:val="22"/>
                <w:szCs w:val="22"/>
              </w:rPr>
              <w:tab/>
              <w:t>B) 1, 3, 5 ve 6</w:t>
            </w:r>
          </w:p>
          <w:p w:rsidR="00C766BA" w:rsidRPr="00C766BA" w:rsidRDefault="00C766BA" w:rsidP="00C766BA">
            <w:pPr>
              <w:ind w:left="284"/>
              <w:rPr>
                <w:sz w:val="22"/>
                <w:szCs w:val="22"/>
              </w:rPr>
            </w:pPr>
            <w:r w:rsidRPr="00C766BA">
              <w:rPr>
                <w:sz w:val="22"/>
                <w:szCs w:val="22"/>
              </w:rPr>
              <w:t>C) 2, 4 ve 6</w:t>
            </w:r>
            <w:r w:rsidRPr="00C766BA">
              <w:rPr>
                <w:sz w:val="22"/>
                <w:szCs w:val="22"/>
              </w:rPr>
              <w:tab/>
            </w:r>
            <w:r w:rsidRPr="00C766BA">
              <w:rPr>
                <w:sz w:val="22"/>
                <w:szCs w:val="22"/>
              </w:rPr>
              <w:tab/>
            </w:r>
            <w:r w:rsidRPr="00C766BA">
              <w:rPr>
                <w:sz w:val="22"/>
                <w:szCs w:val="22"/>
              </w:rPr>
              <w:tab/>
              <w:t>D) 2, 3 ve 5</w:t>
            </w: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C766BA" w:rsidRDefault="00C766B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7E713C" w:rsidRPr="007E713C" w:rsidRDefault="00BA2991" w:rsidP="007E713C">
            <w:pPr>
              <w:ind w:left="284" w:hanging="284"/>
              <w:rPr>
                <w:noProof/>
                <w:sz w:val="22"/>
                <w:szCs w:val="22"/>
              </w:rPr>
            </w:pPr>
            <w:r w:rsidRPr="00BA2991">
              <w:rPr>
                <w:b/>
                <w:sz w:val="22"/>
                <w:szCs w:val="22"/>
              </w:rPr>
              <w:lastRenderedPageBreak/>
              <w:t>9)</w:t>
            </w:r>
            <w:r w:rsidR="007E713C" w:rsidRPr="007E713C">
              <w:rPr>
                <w:sz w:val="22"/>
                <w:szCs w:val="22"/>
              </w:rPr>
              <w:t>Bahadır, üzerlerinde hidrojen, demir ve karbondioksite ait tanecik modellerinin olduğu aşağıdaki kartları hazırlıyor.</w:t>
            </w:r>
            <w:r w:rsidR="007E713C" w:rsidRPr="007E713C">
              <w:rPr>
                <w:noProof/>
                <w:sz w:val="22"/>
                <w:szCs w:val="22"/>
              </w:rPr>
              <w:t xml:space="preserve"> </w:t>
            </w:r>
          </w:p>
          <w:p w:rsidR="007E713C" w:rsidRPr="007E713C" w:rsidRDefault="007E713C" w:rsidP="007E713C">
            <w:pPr>
              <w:ind w:left="284" w:hanging="284"/>
              <w:jc w:val="center"/>
              <w:rPr>
                <w:b/>
                <w:sz w:val="22"/>
                <w:szCs w:val="22"/>
              </w:rPr>
            </w:pPr>
          </w:p>
          <w:p w:rsidR="007E713C" w:rsidRPr="007E713C" w:rsidRDefault="00F96105" w:rsidP="007E713C">
            <w:pPr>
              <w:ind w:left="284" w:hanging="284"/>
              <w:rPr>
                <w:b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-450215</wp:posOffset>
                  </wp:positionV>
                  <wp:extent cx="2308860" cy="1052195"/>
                  <wp:effectExtent l="19050" t="0" r="0" b="0"/>
                  <wp:wrapTight wrapText="bothSides">
                    <wp:wrapPolygon edited="0">
                      <wp:start x="-178" y="0"/>
                      <wp:lineTo x="-178" y="21118"/>
                      <wp:lineTo x="21564" y="21118"/>
                      <wp:lineTo x="21564" y="0"/>
                      <wp:lineTo x="-178" y="0"/>
                    </wp:wrapPolygon>
                  </wp:wrapTight>
                  <wp:docPr id="44" name="Resi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lum bright="-10000" contrast="40000"/>
                          </a:blip>
                          <a:srcRect l="31218" t="29993" r="42897" b="51055"/>
                          <a:stretch/>
                        </pic:blipFill>
                        <pic:spPr bwMode="auto">
                          <a:xfrm>
                            <a:off x="0" y="0"/>
                            <a:ext cx="2308860" cy="10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E713C" w:rsidRPr="007E713C">
              <w:rPr>
                <w:noProof/>
                <w:sz w:val="22"/>
                <w:szCs w:val="22"/>
              </w:rPr>
              <w:tab/>
            </w:r>
            <w:r w:rsidR="007E713C" w:rsidRPr="007E713C">
              <w:rPr>
                <w:b/>
                <w:noProof/>
                <w:sz w:val="22"/>
                <w:szCs w:val="22"/>
              </w:rPr>
              <w:t>Bahadır’ın hazırladığı kartların doğru olması için arka yüzlerine aşağıdakilerden hangilerini yazmalıdır?</w:t>
            </w:r>
          </w:p>
          <w:p w:rsidR="007E713C" w:rsidRPr="007E713C" w:rsidRDefault="007E713C" w:rsidP="00663F4C">
            <w:pPr>
              <w:rPr>
                <w:sz w:val="22"/>
                <w:szCs w:val="22"/>
              </w:rPr>
            </w:pPr>
          </w:p>
          <w:tbl>
            <w:tblPr>
              <w:tblW w:w="4938" w:type="dxa"/>
              <w:tblInd w:w="250" w:type="dxa"/>
              <w:tblLook w:val="04A0" w:firstRow="1" w:lastRow="0" w:firstColumn="1" w:lastColumn="0" w:noHBand="0" w:noVBand="1"/>
            </w:tblPr>
            <w:tblGrid>
              <w:gridCol w:w="449"/>
              <w:gridCol w:w="1475"/>
              <w:gridCol w:w="222"/>
              <w:gridCol w:w="1571"/>
              <w:gridCol w:w="222"/>
              <w:gridCol w:w="999"/>
            </w:tblGrid>
            <w:tr w:rsidR="007E713C" w:rsidRPr="007E713C" w:rsidTr="00663F4C"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ind w:right="-214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sz w:val="22"/>
                      <w:szCs w:val="22"/>
                    </w:rPr>
                    <w:t>II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sz w:val="22"/>
                      <w:szCs w:val="22"/>
                    </w:rPr>
                    <w:t>III</w:t>
                  </w:r>
                </w:p>
              </w:tc>
            </w:tr>
            <w:tr w:rsidR="007E713C" w:rsidRPr="007E713C" w:rsidTr="00663F4C">
              <w:tc>
                <w:tcPr>
                  <w:tcW w:w="0" w:type="auto"/>
                  <w:hideMark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A)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Demir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</w:tr>
            <w:tr w:rsidR="007E713C" w:rsidRPr="007E713C" w:rsidTr="00663F4C">
              <w:tc>
                <w:tcPr>
                  <w:tcW w:w="0" w:type="auto"/>
                  <w:hideMark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B)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 xml:space="preserve">Demir 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</w:tr>
            <w:tr w:rsidR="007E713C" w:rsidRPr="007E713C" w:rsidTr="00663F4C">
              <w:tc>
                <w:tcPr>
                  <w:tcW w:w="0" w:type="auto"/>
                  <w:hideMark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C)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Demir</w:t>
                  </w:r>
                </w:p>
              </w:tc>
            </w:tr>
            <w:tr w:rsidR="007E713C" w:rsidRPr="007E713C" w:rsidTr="00663F4C">
              <w:trPr>
                <w:trHeight w:val="80"/>
              </w:trPr>
              <w:tc>
                <w:tcPr>
                  <w:tcW w:w="0" w:type="auto"/>
                  <w:hideMark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D)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:rsidR="007E713C" w:rsidRPr="007E713C" w:rsidRDefault="007E713C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 xml:space="preserve">Demir </w:t>
                  </w:r>
                </w:p>
              </w:tc>
            </w:tr>
          </w:tbl>
          <w:p w:rsidR="008B6092" w:rsidRDefault="008B6092" w:rsidP="008B6092">
            <w:pPr>
              <w:rPr>
                <w:b/>
                <w:noProof/>
                <w:color w:val="000000"/>
                <w:sz w:val="20"/>
                <w:szCs w:val="20"/>
              </w:rPr>
            </w:pPr>
          </w:p>
          <w:p w:rsidR="008B6092" w:rsidRPr="008B6092" w:rsidRDefault="00BA2991" w:rsidP="008B6092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10)</w:t>
            </w:r>
            <w:r w:rsidR="00255790">
              <w:rPr>
                <w:noProof/>
              </w:rPr>
              <w:t xml:space="preserve"> </w:t>
            </w:r>
            <w:r w:rsidR="008B6092" w:rsidRPr="0042782F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8B6092" w:rsidRPr="008B6092">
              <w:rPr>
                <w:sz w:val="22"/>
                <w:szCs w:val="22"/>
              </w:rPr>
              <w:t xml:space="preserve">Aşağıdaki iyon-okunuş eşleştirmelerinden hangisi </w:t>
            </w:r>
            <w:r w:rsidR="008B6092" w:rsidRPr="008018F3">
              <w:rPr>
                <w:sz w:val="22"/>
                <w:szCs w:val="22"/>
                <w:u w:val="single"/>
              </w:rPr>
              <w:t>yanlıştır?</w:t>
            </w:r>
            <w:r w:rsidR="008B6092" w:rsidRPr="008B6092">
              <w:rPr>
                <w:b/>
                <w:sz w:val="22"/>
                <w:szCs w:val="22"/>
              </w:rPr>
              <w:t xml:space="preserve">                                                        </w:t>
            </w:r>
          </w:p>
          <w:p w:rsidR="008B6092" w:rsidRPr="008B6092" w:rsidRDefault="008B6092" w:rsidP="008B6092">
            <w:pPr>
              <w:rPr>
                <w:b/>
                <w:sz w:val="22"/>
                <w:szCs w:val="22"/>
              </w:rPr>
            </w:pPr>
          </w:p>
          <w:p w:rsidR="008B6092" w:rsidRPr="008B6092" w:rsidRDefault="008B6092" w:rsidP="008B6092">
            <w:pPr>
              <w:rPr>
                <w:b/>
                <w:sz w:val="22"/>
                <w:szCs w:val="22"/>
              </w:rPr>
            </w:pPr>
            <w:r w:rsidRPr="008B6092">
              <w:rPr>
                <w:b/>
                <w:sz w:val="22"/>
                <w:szCs w:val="22"/>
              </w:rPr>
              <w:t>A) CO</w:t>
            </w:r>
            <w:r w:rsidRPr="008B6092">
              <w:rPr>
                <w:b/>
                <w:sz w:val="22"/>
                <w:szCs w:val="22"/>
                <w:vertAlign w:val="subscript"/>
              </w:rPr>
              <w:t>3</w:t>
            </w:r>
            <w:r w:rsidRPr="008B6092">
              <w:rPr>
                <w:b/>
                <w:sz w:val="22"/>
                <w:szCs w:val="22"/>
                <w:vertAlign w:val="superscript"/>
              </w:rPr>
              <w:t>-2</w:t>
            </w:r>
            <w:r w:rsidRPr="008B6092">
              <w:rPr>
                <w:b/>
                <w:sz w:val="22"/>
                <w:szCs w:val="22"/>
              </w:rPr>
              <w:t>-------</w:t>
            </w:r>
            <w:proofErr w:type="gramStart"/>
            <w:r w:rsidRPr="008B6092">
              <w:rPr>
                <w:b/>
                <w:sz w:val="22"/>
                <w:szCs w:val="22"/>
              </w:rPr>
              <w:t xml:space="preserve">Karbonat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B6092">
              <w:rPr>
                <w:b/>
                <w:sz w:val="22"/>
                <w:szCs w:val="22"/>
              </w:rPr>
              <w:t xml:space="preserve">   B</w:t>
            </w:r>
            <w:proofErr w:type="gramEnd"/>
            <w:r w:rsidRPr="008B6092">
              <w:rPr>
                <w:b/>
                <w:sz w:val="22"/>
                <w:szCs w:val="22"/>
              </w:rPr>
              <w:t>) NH</w:t>
            </w:r>
            <w:r w:rsidRPr="008B6092">
              <w:rPr>
                <w:b/>
                <w:sz w:val="22"/>
                <w:szCs w:val="22"/>
                <w:vertAlign w:val="subscript"/>
              </w:rPr>
              <w:t>4</w:t>
            </w:r>
            <w:r w:rsidRPr="008B6092">
              <w:rPr>
                <w:b/>
                <w:sz w:val="22"/>
                <w:szCs w:val="22"/>
                <w:vertAlign w:val="superscript"/>
              </w:rPr>
              <w:t>+</w:t>
            </w:r>
            <w:r w:rsidRPr="008B6092">
              <w:rPr>
                <w:b/>
                <w:sz w:val="22"/>
                <w:szCs w:val="22"/>
              </w:rPr>
              <w:t xml:space="preserve">---Amonyum             </w:t>
            </w:r>
          </w:p>
          <w:p w:rsidR="008B6092" w:rsidRPr="008B6092" w:rsidRDefault="008B6092" w:rsidP="008B6092">
            <w:pPr>
              <w:rPr>
                <w:b/>
                <w:sz w:val="22"/>
                <w:szCs w:val="22"/>
              </w:rPr>
            </w:pPr>
          </w:p>
          <w:p w:rsidR="008B6092" w:rsidRPr="00690952" w:rsidRDefault="008B6092" w:rsidP="008B609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B6092">
              <w:rPr>
                <w:b/>
                <w:sz w:val="22"/>
                <w:szCs w:val="22"/>
              </w:rPr>
              <w:t>C)PO</w:t>
            </w:r>
            <w:r w:rsidRPr="008B6092">
              <w:rPr>
                <w:b/>
                <w:sz w:val="22"/>
                <w:szCs w:val="22"/>
                <w:vertAlign w:val="subscript"/>
              </w:rPr>
              <w:t>4</w:t>
            </w:r>
            <w:r w:rsidRPr="008B6092">
              <w:rPr>
                <w:b/>
                <w:sz w:val="22"/>
                <w:szCs w:val="22"/>
                <w:vertAlign w:val="superscript"/>
              </w:rPr>
              <w:t>-3</w:t>
            </w:r>
            <w:r w:rsidRPr="008B6092">
              <w:rPr>
                <w:b/>
                <w:sz w:val="22"/>
                <w:szCs w:val="22"/>
              </w:rPr>
              <w:t>--------</w:t>
            </w:r>
            <w:proofErr w:type="gramStart"/>
            <w:r w:rsidRPr="008B6092">
              <w:rPr>
                <w:b/>
                <w:sz w:val="22"/>
                <w:szCs w:val="22"/>
              </w:rPr>
              <w:t>Fosfat      D</w:t>
            </w:r>
            <w:proofErr w:type="gramEnd"/>
            <w:r w:rsidRPr="008B6092">
              <w:rPr>
                <w:b/>
                <w:sz w:val="22"/>
                <w:szCs w:val="22"/>
              </w:rPr>
              <w:t>)OH</w:t>
            </w:r>
            <w:r w:rsidRPr="008B6092">
              <w:rPr>
                <w:b/>
                <w:sz w:val="22"/>
                <w:szCs w:val="22"/>
                <w:vertAlign w:val="superscript"/>
              </w:rPr>
              <w:t>-</w:t>
            </w:r>
            <w:r w:rsidRPr="008B6092">
              <w:rPr>
                <w:b/>
                <w:sz w:val="22"/>
                <w:szCs w:val="22"/>
              </w:rPr>
              <w:t>--- Sodyum klorür</w:t>
            </w:r>
          </w:p>
          <w:p w:rsidR="00255790" w:rsidRDefault="00255790" w:rsidP="00852C3B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BC556A" w:rsidRDefault="00BC556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FC0CE7" w:rsidRDefault="00BA2991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11)</w:t>
            </w:r>
          </w:p>
          <w:p w:rsidR="00BC556A" w:rsidRDefault="00BC556A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</w:rPr>
            </w:pPr>
          </w:p>
          <w:p w:rsidR="001E6277" w:rsidRPr="001E6277" w:rsidRDefault="001E6277" w:rsidP="00BC556A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6277">
              <w:rPr>
                <w:b/>
              </w:rPr>
              <w:t xml:space="preserve">Su </w:t>
            </w:r>
            <w:r>
              <w:rPr>
                <w:b/>
              </w:rPr>
              <w:t xml:space="preserve">     </w:t>
            </w:r>
            <w:r w:rsidRPr="001E6277">
              <w:rPr>
                <w:b/>
              </w:rPr>
              <w:t xml:space="preserve">+ </w:t>
            </w:r>
            <w:r>
              <w:rPr>
                <w:b/>
              </w:rPr>
              <w:t xml:space="preserve">   </w:t>
            </w:r>
            <w:proofErr w:type="gramStart"/>
            <w:r w:rsidRPr="001E6277">
              <w:rPr>
                <w:b/>
              </w:rPr>
              <w:t xml:space="preserve">I </w:t>
            </w:r>
            <w:r>
              <w:rPr>
                <w:b/>
              </w:rPr>
              <w:t xml:space="preserve">      </w:t>
            </w:r>
            <w:r w:rsidRPr="001E6277">
              <w:rPr>
                <w:b/>
              </w:rPr>
              <w:t>: Antifriz</w:t>
            </w:r>
            <w:proofErr w:type="gramEnd"/>
            <w:r w:rsidRPr="001E6277">
              <w:rPr>
                <w:b/>
              </w:rPr>
              <w:t xml:space="preserve"> </w:t>
            </w:r>
          </w:p>
          <w:p w:rsidR="001E6277" w:rsidRPr="001E6277" w:rsidRDefault="001E6277" w:rsidP="00BC556A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6277">
              <w:rPr>
                <w:b/>
              </w:rPr>
              <w:t xml:space="preserve">Alkol </w:t>
            </w:r>
            <w:r>
              <w:rPr>
                <w:b/>
              </w:rPr>
              <w:t xml:space="preserve"> </w:t>
            </w:r>
            <w:r w:rsidRPr="001E6277">
              <w:rPr>
                <w:b/>
              </w:rPr>
              <w:t xml:space="preserve">+ </w:t>
            </w:r>
            <w:r>
              <w:rPr>
                <w:b/>
              </w:rPr>
              <w:t xml:space="preserve">  </w:t>
            </w:r>
            <w:proofErr w:type="gramStart"/>
            <w:r w:rsidRPr="001E6277">
              <w:rPr>
                <w:b/>
              </w:rPr>
              <w:t xml:space="preserve">II </w:t>
            </w:r>
            <w:r>
              <w:rPr>
                <w:b/>
              </w:rPr>
              <w:t xml:space="preserve">      </w:t>
            </w:r>
            <w:r w:rsidRPr="001E6277">
              <w:rPr>
                <w:b/>
              </w:rPr>
              <w:t>: Tentürdiyot</w:t>
            </w:r>
            <w:proofErr w:type="gramEnd"/>
            <w:r w:rsidRPr="001E6277">
              <w:rPr>
                <w:b/>
              </w:rPr>
              <w:t xml:space="preserve"> </w:t>
            </w:r>
          </w:p>
          <w:p w:rsidR="001E6277" w:rsidRPr="001E6277" w:rsidRDefault="001E6277" w:rsidP="00BC556A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6277">
              <w:rPr>
                <w:b/>
              </w:rPr>
              <w:t xml:space="preserve">Su </w:t>
            </w:r>
            <w:r>
              <w:rPr>
                <w:b/>
              </w:rPr>
              <w:t xml:space="preserve">     </w:t>
            </w:r>
            <w:r w:rsidRPr="001E6277">
              <w:rPr>
                <w:b/>
              </w:rPr>
              <w:t xml:space="preserve">+ </w:t>
            </w:r>
            <w:r>
              <w:rPr>
                <w:b/>
              </w:rPr>
              <w:t xml:space="preserve">  </w:t>
            </w:r>
            <w:r w:rsidRPr="001E6277">
              <w:rPr>
                <w:b/>
              </w:rPr>
              <w:t xml:space="preserve">III </w:t>
            </w:r>
            <w:r>
              <w:rPr>
                <w:b/>
              </w:rPr>
              <w:t xml:space="preserve">     </w:t>
            </w:r>
            <w:r w:rsidRPr="001E6277">
              <w:rPr>
                <w:b/>
              </w:rPr>
              <w:t xml:space="preserve">: Deniz suyu </w:t>
            </w:r>
          </w:p>
          <w:p w:rsidR="001E6277" w:rsidRDefault="001E6277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>Verilen çözelti örneklerinde numara ile gösterilen yerler hangisinde doğru verilmiştir?</w:t>
            </w:r>
          </w:p>
          <w:p w:rsidR="001E6277" w:rsidRPr="00D77BB0" w:rsidRDefault="001E6277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u w:val="single"/>
              </w:rPr>
            </w:pPr>
            <w:r w:rsidRPr="00D77BB0">
              <w:rPr>
                <w:u w:val="single"/>
              </w:rPr>
              <w:t xml:space="preserve">         I              </w:t>
            </w:r>
            <w:r w:rsidR="00D77BB0">
              <w:rPr>
                <w:u w:val="single"/>
              </w:rPr>
              <w:t xml:space="preserve">   </w:t>
            </w:r>
            <w:r w:rsidRPr="00D77BB0">
              <w:rPr>
                <w:u w:val="single"/>
              </w:rPr>
              <w:t xml:space="preserve"> II                  </w:t>
            </w:r>
            <w:r w:rsidR="00D77BB0" w:rsidRPr="00D77BB0">
              <w:rPr>
                <w:u w:val="single"/>
              </w:rPr>
              <w:t xml:space="preserve"> </w:t>
            </w:r>
            <w:r w:rsidRPr="00D77BB0">
              <w:rPr>
                <w:u w:val="single"/>
              </w:rPr>
              <w:t xml:space="preserve">   III </w:t>
            </w:r>
          </w:p>
          <w:p w:rsidR="001E6277" w:rsidRDefault="001E6277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A) Alkol             İyot            </w:t>
            </w:r>
            <w:r w:rsidR="00D77BB0">
              <w:t xml:space="preserve"> </w:t>
            </w:r>
            <w:r>
              <w:t xml:space="preserve">  Oksijen </w:t>
            </w:r>
          </w:p>
          <w:p w:rsidR="001E6277" w:rsidRDefault="001E6277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B) Asit              Oksijen            Hava </w:t>
            </w:r>
          </w:p>
          <w:p w:rsidR="001E6277" w:rsidRDefault="001E6277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C) Hava               Asit             </w:t>
            </w:r>
            <w:r w:rsidR="00D77BB0">
              <w:t xml:space="preserve"> </w:t>
            </w:r>
            <w:r>
              <w:t xml:space="preserve">Oksijen </w:t>
            </w:r>
          </w:p>
          <w:p w:rsidR="00FC0CE7" w:rsidRDefault="001E6277" w:rsidP="00F62DF4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t>D) Alkol             Hava               İyot</w:t>
            </w:r>
          </w:p>
          <w:p w:rsidR="00554EBE" w:rsidRPr="00F62DF4" w:rsidRDefault="00554EBE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sz w:val="22"/>
                <w:szCs w:val="22"/>
              </w:rPr>
            </w:pPr>
          </w:p>
        </w:tc>
        <w:tc>
          <w:tcPr>
            <w:tcW w:w="5092" w:type="dxa"/>
          </w:tcPr>
          <w:p w:rsidR="00E931F8" w:rsidRPr="008B48B5" w:rsidRDefault="001E5CA4" w:rsidP="00E931F8">
            <w:pPr>
              <w:ind w:left="284" w:hanging="284"/>
              <w:rPr>
                <w:sz w:val="22"/>
                <w:szCs w:val="22"/>
              </w:rPr>
            </w:pPr>
            <w:r w:rsidRPr="001E5CA4">
              <w:rPr>
                <w:b/>
                <w:sz w:val="22"/>
                <w:szCs w:val="22"/>
              </w:rPr>
              <w:lastRenderedPageBreak/>
              <w:t>2-</w:t>
            </w:r>
            <w:r w:rsidR="00E931F8" w:rsidRPr="008B48B5">
              <w:rPr>
                <w:sz w:val="22"/>
                <w:szCs w:val="22"/>
              </w:rPr>
              <w:t xml:space="preserve">Bir cisim ve aynadaki görüntüsü aşağıda verilmiştir. </w:t>
            </w:r>
          </w:p>
          <w:tbl>
            <w:tblPr>
              <w:tblStyle w:val="TabloKlavuzu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2263"/>
              <w:gridCol w:w="2301"/>
            </w:tblGrid>
            <w:tr w:rsidR="00E931F8" w:rsidRPr="008B48B5" w:rsidTr="008A0ED8">
              <w:tc>
                <w:tcPr>
                  <w:tcW w:w="2309" w:type="dxa"/>
                  <w:vAlign w:val="center"/>
                </w:tcPr>
                <w:p w:rsidR="00E931F8" w:rsidRPr="008B48B5" w:rsidRDefault="00E931F8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561974" cy="672465"/>
                        <wp:effectExtent l="0" t="0" r="0" b="0"/>
                        <wp:docPr id="12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 cstate="print"/>
                                <a:srcRect l="63227" t="34405" r="31114" b="535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2961" cy="6736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  <w:vAlign w:val="center"/>
                </w:tcPr>
                <w:p w:rsidR="00E931F8" w:rsidRPr="008B48B5" w:rsidRDefault="00E931F8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609600" cy="781050"/>
                        <wp:effectExtent l="0" t="0" r="0" b="0"/>
                        <wp:docPr id="94" name="Resi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 cstate="print"/>
                                <a:srcRect l="75216" t="32528" r="18646" b="534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0728" cy="782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31F8" w:rsidRPr="008B48B5" w:rsidTr="008A0ED8">
              <w:tc>
                <w:tcPr>
                  <w:tcW w:w="2309" w:type="dxa"/>
                  <w:shd w:val="clear" w:color="auto" w:fill="DAEEF3" w:themeFill="accent5" w:themeFillTint="33"/>
                </w:tcPr>
                <w:p w:rsidR="00E931F8" w:rsidRPr="008B48B5" w:rsidRDefault="00E931F8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sz w:val="22"/>
                      <w:szCs w:val="22"/>
                    </w:rPr>
                    <w:t>Cisim</w:t>
                  </w:r>
                </w:p>
              </w:tc>
              <w:tc>
                <w:tcPr>
                  <w:tcW w:w="2346" w:type="dxa"/>
                  <w:shd w:val="clear" w:color="auto" w:fill="DAEEF3" w:themeFill="accent5" w:themeFillTint="33"/>
                </w:tcPr>
                <w:p w:rsidR="00E931F8" w:rsidRPr="008B48B5" w:rsidRDefault="00E931F8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sz w:val="22"/>
                      <w:szCs w:val="22"/>
                    </w:rPr>
                    <w:t>Aynadaki görüntüsü</w:t>
                  </w:r>
                </w:p>
              </w:tc>
            </w:tr>
          </w:tbl>
          <w:p w:rsidR="00E931F8" w:rsidRPr="008B48B5" w:rsidRDefault="00E931F8" w:rsidP="00E931F8">
            <w:pPr>
              <w:ind w:left="284"/>
              <w:rPr>
                <w:b/>
                <w:sz w:val="22"/>
                <w:szCs w:val="22"/>
              </w:rPr>
            </w:pPr>
          </w:p>
          <w:p w:rsidR="00E931F8" w:rsidRPr="008B48B5" w:rsidRDefault="00E931F8" w:rsidP="00E931F8">
            <w:pPr>
              <w:ind w:left="284"/>
              <w:rPr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>Buna göre ayna;</w:t>
            </w:r>
          </w:p>
          <w:p w:rsidR="00E931F8" w:rsidRPr="008B48B5" w:rsidRDefault="00E931F8" w:rsidP="00E931F8">
            <w:pPr>
              <w:ind w:left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>I. Düz ayna       II. Çukur ayna     III. Tümsek ayna</w:t>
            </w:r>
          </w:p>
          <w:p w:rsidR="00E931F8" w:rsidRPr="008B48B5" w:rsidRDefault="00E931F8" w:rsidP="00E931F8">
            <w:pPr>
              <w:ind w:left="284"/>
              <w:rPr>
                <w:b/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 xml:space="preserve">hangileri olabilir? </w:t>
            </w:r>
          </w:p>
          <w:p w:rsidR="00E931F8" w:rsidRPr="008B48B5" w:rsidRDefault="00E931F8" w:rsidP="00E931F8">
            <w:pPr>
              <w:ind w:left="284"/>
              <w:rPr>
                <w:b/>
                <w:sz w:val="22"/>
                <w:szCs w:val="22"/>
              </w:rPr>
            </w:pPr>
          </w:p>
          <w:p w:rsidR="00E931F8" w:rsidRPr="008B48B5" w:rsidRDefault="00E931F8" w:rsidP="00E931F8">
            <w:pPr>
              <w:ind w:left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>A) Yalnız II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B) Yalnız III</w:t>
            </w:r>
          </w:p>
          <w:p w:rsidR="00E931F8" w:rsidRPr="008B48B5" w:rsidRDefault="00E931F8" w:rsidP="00E931F8">
            <w:pPr>
              <w:ind w:left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>C) I ve II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D) II ve III</w:t>
            </w:r>
          </w:p>
          <w:p w:rsidR="002F4709" w:rsidRPr="008B48B5" w:rsidRDefault="002F4709" w:rsidP="00E931F8">
            <w:pPr>
              <w:ind w:left="540"/>
              <w:rPr>
                <w:b/>
                <w:bCs/>
                <w:sz w:val="22"/>
                <w:szCs w:val="22"/>
              </w:rPr>
            </w:pPr>
          </w:p>
          <w:p w:rsidR="008B48B5" w:rsidRPr="008B48B5" w:rsidRDefault="00E931F8" w:rsidP="008B48B5">
            <w:pPr>
              <w:ind w:left="284" w:hanging="284"/>
              <w:rPr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>3</w:t>
            </w:r>
            <w:r w:rsidR="001324D7" w:rsidRPr="008B48B5">
              <w:rPr>
                <w:b/>
                <w:sz w:val="22"/>
                <w:szCs w:val="22"/>
              </w:rPr>
              <w:t>-</w:t>
            </w:r>
            <w:r w:rsidR="008B48B5" w:rsidRPr="008B48B5">
              <w:rPr>
                <w:sz w:val="22"/>
                <w:szCs w:val="22"/>
              </w:rPr>
              <w:t xml:space="preserve"> Aysun, üç farklı renkteki tişörtü eşit süre güneş ışığı altında bekletiyor. </w:t>
            </w:r>
          </w:p>
          <w:p w:rsidR="008B48B5" w:rsidRPr="008B48B5" w:rsidRDefault="008B48B5" w:rsidP="008B48B5">
            <w:pPr>
              <w:ind w:left="284"/>
              <w:jc w:val="center"/>
              <w:rPr>
                <w:b/>
                <w:sz w:val="22"/>
                <w:szCs w:val="22"/>
              </w:rPr>
            </w:pPr>
            <w:r w:rsidRPr="008B48B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819843" cy="988828"/>
                  <wp:effectExtent l="19050" t="0" r="0" b="0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lum bright="-20000" contrast="30000"/>
                          </a:blip>
                          <a:srcRect b="36633"/>
                          <a:stretch/>
                        </pic:blipFill>
                        <pic:spPr bwMode="auto">
                          <a:xfrm>
                            <a:off x="0" y="0"/>
                            <a:ext cx="2821656" cy="98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8B5" w:rsidRPr="008B48B5" w:rsidRDefault="008B48B5" w:rsidP="008B48B5">
            <w:pPr>
              <w:ind w:left="284" w:hanging="284"/>
              <w:rPr>
                <w:b/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ab/>
              <w:t xml:space="preserve">Tişörtlerin son sıcaklıkları eşit olduğuna göre, </w:t>
            </w:r>
            <w:r w:rsidRPr="008B48B5">
              <w:rPr>
                <w:b/>
                <w:sz w:val="22"/>
                <w:szCs w:val="22"/>
                <w:u w:val="single"/>
              </w:rPr>
              <w:t>ilk sıcaklıkları</w:t>
            </w:r>
            <w:r w:rsidRPr="008B48B5">
              <w:rPr>
                <w:b/>
                <w:sz w:val="22"/>
                <w:szCs w:val="22"/>
              </w:rPr>
              <w:t xml:space="preserve"> arasındaki ilişki hangi seçenekte doğru verilmiştir?  </w:t>
            </w:r>
          </w:p>
          <w:p w:rsidR="008B48B5" w:rsidRPr="008B48B5" w:rsidRDefault="008B48B5" w:rsidP="008B48B5">
            <w:pPr>
              <w:ind w:left="284" w:hanging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ab/>
              <w:t>A) II &gt; III &gt; I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B) I &gt; III &gt; II</w:t>
            </w:r>
          </w:p>
          <w:p w:rsidR="008B48B5" w:rsidRDefault="008B48B5" w:rsidP="00663F4C">
            <w:pPr>
              <w:ind w:left="284" w:hanging="284"/>
              <w:rPr>
                <w:b/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ab/>
              <w:t xml:space="preserve">C) I = II = III 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D) III &gt; I = II</w:t>
            </w:r>
          </w:p>
          <w:p w:rsidR="00EB1468" w:rsidRPr="00EB1468" w:rsidRDefault="001E5CA4" w:rsidP="001E5CA4">
            <w:pPr>
              <w:spacing w:line="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EB1468">
              <w:rPr>
                <w:b/>
                <w:sz w:val="22"/>
                <w:szCs w:val="22"/>
              </w:rPr>
              <w:t>-</w:t>
            </w:r>
            <w:r w:rsidR="00EB1468" w:rsidRPr="00C43461">
              <w:rPr>
                <w:sz w:val="20"/>
                <w:szCs w:val="20"/>
              </w:rPr>
              <w:t xml:space="preserve"> </w:t>
            </w:r>
          </w:p>
          <w:p w:rsidR="00EB1468" w:rsidRPr="00EB1468" w:rsidRDefault="00EB1468" w:rsidP="00EB1468">
            <w:pPr>
              <w:spacing w:line="0" w:lineRule="atLeast"/>
              <w:rPr>
                <w:b/>
                <w:sz w:val="22"/>
                <w:szCs w:val="22"/>
              </w:rPr>
            </w:pPr>
            <w:r w:rsidRPr="00EB1468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71755</wp:posOffset>
                  </wp:positionV>
                  <wp:extent cx="1572895" cy="914400"/>
                  <wp:effectExtent l="19050" t="0" r="8255" b="0"/>
                  <wp:wrapTight wrapText="bothSides">
                    <wp:wrapPolygon edited="0">
                      <wp:start x="-262" y="0"/>
                      <wp:lineTo x="-262" y="21150"/>
                      <wp:lineTo x="21713" y="21150"/>
                      <wp:lineTo x="21713" y="0"/>
                      <wp:lineTo x="-262" y="0"/>
                    </wp:wrapPolygon>
                  </wp:wrapTight>
                  <wp:docPr id="1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1468">
              <w:rPr>
                <w:b/>
                <w:bCs/>
                <w:sz w:val="22"/>
                <w:szCs w:val="22"/>
              </w:rPr>
              <w:t>Beyaz zemin üzerinde durmakta olan mavi ve kırmızı bilyelere kırmızı ışık altında bakıldığında kaç bilye gözlemlenir?</w:t>
            </w:r>
          </w:p>
          <w:p w:rsidR="00EB1468" w:rsidRPr="00EB1468" w:rsidRDefault="00EB1468" w:rsidP="00EB1468">
            <w:pPr>
              <w:spacing w:line="0" w:lineRule="atLeast"/>
              <w:rPr>
                <w:bCs/>
                <w:sz w:val="22"/>
                <w:szCs w:val="22"/>
              </w:rPr>
            </w:pPr>
            <w:r w:rsidRPr="00EB1468">
              <w:rPr>
                <w:bCs/>
                <w:sz w:val="22"/>
                <w:szCs w:val="22"/>
              </w:rPr>
              <w:t>(M: mavi K: Kırmızı)</w:t>
            </w:r>
          </w:p>
          <w:p w:rsidR="001E5CA4" w:rsidRDefault="001E5CA4" w:rsidP="00EB1468">
            <w:pPr>
              <w:spacing w:line="0" w:lineRule="atLeast"/>
              <w:rPr>
                <w:bCs/>
                <w:sz w:val="22"/>
                <w:szCs w:val="22"/>
              </w:rPr>
            </w:pPr>
          </w:p>
          <w:p w:rsidR="001E5CA4" w:rsidRDefault="001E5CA4" w:rsidP="00EB1468">
            <w:pPr>
              <w:spacing w:line="0" w:lineRule="atLeast"/>
              <w:rPr>
                <w:bCs/>
                <w:sz w:val="22"/>
                <w:szCs w:val="22"/>
              </w:rPr>
            </w:pPr>
          </w:p>
          <w:p w:rsidR="00663F4C" w:rsidRPr="00376020" w:rsidRDefault="00EB1468" w:rsidP="00376020">
            <w:pPr>
              <w:spacing w:line="0" w:lineRule="atLeast"/>
              <w:rPr>
                <w:bCs/>
                <w:sz w:val="22"/>
                <w:szCs w:val="22"/>
              </w:rPr>
            </w:pPr>
            <w:r w:rsidRPr="00EB1468">
              <w:rPr>
                <w:bCs/>
                <w:sz w:val="22"/>
                <w:szCs w:val="22"/>
              </w:rPr>
              <w:t>A) 5</w:t>
            </w:r>
            <w:r w:rsidRPr="00EB1468">
              <w:rPr>
                <w:bCs/>
                <w:sz w:val="22"/>
                <w:szCs w:val="22"/>
              </w:rPr>
              <w:tab/>
            </w:r>
            <w:r w:rsidRPr="00EB1468">
              <w:rPr>
                <w:bCs/>
                <w:sz w:val="22"/>
                <w:szCs w:val="22"/>
              </w:rPr>
              <w:tab/>
              <w:t xml:space="preserve">B) 4 </w:t>
            </w:r>
            <w:r w:rsidRPr="00EB1468">
              <w:rPr>
                <w:bCs/>
                <w:sz w:val="22"/>
                <w:szCs w:val="22"/>
              </w:rPr>
              <w:tab/>
            </w:r>
            <w:r w:rsidRPr="00EB1468">
              <w:rPr>
                <w:bCs/>
                <w:sz w:val="22"/>
                <w:szCs w:val="22"/>
              </w:rPr>
              <w:tab/>
              <w:t xml:space="preserve">C) 3 </w:t>
            </w:r>
            <w:r w:rsidRPr="00EB1468">
              <w:rPr>
                <w:bCs/>
                <w:sz w:val="22"/>
                <w:szCs w:val="22"/>
              </w:rPr>
              <w:tab/>
            </w:r>
            <w:r w:rsidRPr="00EB1468">
              <w:rPr>
                <w:bCs/>
                <w:sz w:val="22"/>
                <w:szCs w:val="22"/>
              </w:rPr>
              <w:tab/>
              <w:t>D) 2</w:t>
            </w:r>
          </w:p>
          <w:p w:rsidR="00376020" w:rsidRDefault="00376020" w:rsidP="00A823BB">
            <w:pPr>
              <w:spacing w:before="120"/>
              <w:jc w:val="both"/>
              <w:rPr>
                <w:b/>
              </w:rPr>
            </w:pPr>
          </w:p>
          <w:p w:rsidR="00A823BB" w:rsidRDefault="00BA2991" w:rsidP="00A823BB">
            <w:pPr>
              <w:spacing w:before="120"/>
              <w:jc w:val="both"/>
            </w:pPr>
            <w:r w:rsidRPr="00BA2991">
              <w:rPr>
                <w:b/>
              </w:rPr>
              <w:lastRenderedPageBreak/>
              <w:t>1</w:t>
            </w:r>
            <w:r w:rsidR="00BC556A">
              <w:rPr>
                <w:b/>
              </w:rPr>
              <w:t>2</w:t>
            </w:r>
            <w:r w:rsidRPr="00BA2991">
              <w:rPr>
                <w:b/>
              </w:rPr>
              <w:t>)</w:t>
            </w:r>
            <w:r w:rsidR="00A823BB">
              <w:t xml:space="preserve">Aşağıdaki olaylardan hangisi günlük yaşamda, kinetik enerjinin sürtünme kuvveti etkisi ile ısı enerjisine dönüştüğüne örnek olarak </w:t>
            </w:r>
            <w:r w:rsidR="00A823BB" w:rsidRPr="00A823BB">
              <w:rPr>
                <w:u w:val="single"/>
              </w:rPr>
              <w:t>verilmez?</w:t>
            </w:r>
          </w:p>
          <w:p w:rsidR="00A823BB" w:rsidRDefault="00A823BB" w:rsidP="00A823BB">
            <w:pPr>
              <w:spacing w:line="0" w:lineRule="atLeast"/>
              <w:jc w:val="both"/>
            </w:pPr>
            <w:r>
              <w:t xml:space="preserve">A) Ellerimizi birbirine sürttüğümüzde elimizin ısınması. </w:t>
            </w:r>
          </w:p>
          <w:p w:rsidR="00A823BB" w:rsidRDefault="00A823BB" w:rsidP="00A823BB">
            <w:pPr>
              <w:spacing w:line="0" w:lineRule="atLeast"/>
              <w:jc w:val="both"/>
            </w:pPr>
            <w:r>
              <w:t xml:space="preserve">B) Uzun yoldan gelmiş arabanın tekerleğinin sıcak olması. </w:t>
            </w:r>
          </w:p>
          <w:p w:rsidR="00A823BB" w:rsidRDefault="00A823BB" w:rsidP="00A823BB">
            <w:pPr>
              <w:spacing w:line="0" w:lineRule="atLeast"/>
              <w:jc w:val="both"/>
            </w:pPr>
            <w:r>
              <w:t xml:space="preserve">C) Uzun süre çalışan bilgisayarın ısınması. </w:t>
            </w:r>
          </w:p>
          <w:p w:rsidR="00EB1468" w:rsidRDefault="00A823BB" w:rsidP="00A823BB">
            <w:pPr>
              <w:spacing w:line="0" w:lineRule="atLeast"/>
              <w:jc w:val="both"/>
              <w:rPr>
                <w:rFonts w:ascii="Verdana" w:hAnsi="Verdana"/>
                <w:sz w:val="20"/>
                <w:szCs w:val="20"/>
              </w:rPr>
            </w:pPr>
            <w:r>
              <w:t>D) Silgi ile defteri sildiğimizde silginin ısınması.</w:t>
            </w:r>
          </w:p>
          <w:p w:rsidR="00BC556A" w:rsidRDefault="00BA2991" w:rsidP="00F62DF4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BC556A">
              <w:rPr>
                <w:b/>
              </w:rPr>
              <w:t>3</w:t>
            </w:r>
            <w:r>
              <w:rPr>
                <w:b/>
              </w:rPr>
              <w:t>)</w:t>
            </w:r>
            <w:r w:rsidR="00E846F0" w:rsidRPr="00E846F0">
              <w:rPr>
                <w:b/>
              </w:rPr>
              <w:t xml:space="preserve">           </w:t>
            </w:r>
          </w:p>
          <w:p w:rsidR="00E846F0" w:rsidRPr="00E846F0" w:rsidRDefault="00576CD9" w:rsidP="00F62DF4">
            <w:pPr>
              <w:jc w:val="both"/>
              <w:rPr>
                <w:b/>
                <w:u w:val="single"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121.75pt;margin-top:4.55pt;width:0;height:117.2pt;z-index:251670528" o:connectortype="straight"/>
              </w:pict>
            </w:r>
            <w:r w:rsidR="00BC556A">
              <w:rPr>
                <w:b/>
              </w:rPr>
              <w:t xml:space="preserve">           </w:t>
            </w:r>
            <w:r w:rsidR="00E846F0" w:rsidRPr="00E846F0">
              <w:rPr>
                <w:b/>
              </w:rPr>
              <w:t xml:space="preserve"> </w:t>
            </w:r>
            <w:r w:rsidR="00E846F0" w:rsidRPr="00E846F0">
              <w:rPr>
                <w:b/>
                <w:u w:val="single"/>
              </w:rPr>
              <w:t xml:space="preserve">Ağırlık (G)            Kütle (m) </w:t>
            </w:r>
          </w:p>
          <w:p w:rsidR="00E846F0" w:rsidRDefault="00E846F0" w:rsidP="00A350CA">
            <w:pPr>
              <w:spacing w:line="276" w:lineRule="auto"/>
            </w:pPr>
            <w:r w:rsidRPr="00E846F0">
              <w:rPr>
                <w:b/>
              </w:rPr>
              <w:t>I-</w:t>
            </w:r>
            <w:r>
              <w:t xml:space="preserve">Ağırlık bir kuvvettir.    </w:t>
            </w:r>
            <w:r w:rsidR="00EA71E8">
              <w:t xml:space="preserve"> </w:t>
            </w:r>
            <w:r w:rsidR="00A350CA">
              <w:t xml:space="preserve"> Kütle,</w:t>
            </w:r>
            <w:r>
              <w:t xml:space="preserve">madde miktarıdır.                                                                               </w:t>
            </w:r>
            <w:r w:rsidRPr="00E846F0">
              <w:rPr>
                <w:b/>
              </w:rPr>
              <w:t>II.</w:t>
            </w:r>
            <w:r>
              <w:t xml:space="preserve"> Dinamometre ile </w:t>
            </w:r>
            <w:r w:rsidR="00BC556A">
              <w:t xml:space="preserve">     </w:t>
            </w:r>
            <w:r w:rsidR="00A350CA">
              <w:t xml:space="preserve">    </w:t>
            </w:r>
            <w:r>
              <w:t>Eşit Kollu Terazi ile ölçülür.                                   ölçülür.</w:t>
            </w:r>
          </w:p>
          <w:p w:rsidR="00E846F0" w:rsidRDefault="00E846F0" w:rsidP="00A350CA">
            <w:pPr>
              <w:spacing w:line="276" w:lineRule="auto"/>
            </w:pPr>
            <w:r w:rsidRPr="00E846F0">
              <w:rPr>
                <w:b/>
              </w:rPr>
              <w:t>III.</w:t>
            </w:r>
            <w:r>
              <w:t xml:space="preserve"> Birimi Newton(N) </w:t>
            </w:r>
            <w:r w:rsidR="00A350CA">
              <w:t xml:space="preserve">     </w:t>
            </w:r>
            <w:r>
              <w:t xml:space="preserve">Birimi gram(g) veya        ’dur.                                  </w:t>
            </w:r>
            <w:r w:rsidR="00A350CA">
              <w:t xml:space="preserve"> </w:t>
            </w:r>
            <w:r>
              <w:t xml:space="preserve">kilogram(kg) dır. </w:t>
            </w:r>
          </w:p>
          <w:p w:rsidR="00E846F0" w:rsidRDefault="00E846F0" w:rsidP="00A350CA">
            <w:pPr>
              <w:spacing w:line="276" w:lineRule="auto"/>
            </w:pPr>
            <w:r w:rsidRPr="00E846F0">
              <w:rPr>
                <w:b/>
              </w:rPr>
              <w:t>IV.</w:t>
            </w:r>
            <w:r>
              <w:t xml:space="preserve"> Dünya’da ve Ay’da </w:t>
            </w:r>
            <w:r w:rsidR="00A350CA">
              <w:t xml:space="preserve">  </w:t>
            </w:r>
            <w:r>
              <w:t xml:space="preserve"> Dünya’da ve Ay’da</w:t>
            </w:r>
          </w:p>
          <w:p w:rsidR="00E846F0" w:rsidRDefault="00E846F0" w:rsidP="00A350CA">
            <w:pPr>
              <w:spacing w:line="276" w:lineRule="auto"/>
            </w:pPr>
            <w:r>
              <w:t xml:space="preserve">aynıdır.                                  farklıdır. </w:t>
            </w:r>
          </w:p>
          <w:p w:rsidR="00E846F0" w:rsidRPr="00BC556A" w:rsidRDefault="00BC556A" w:rsidP="00E846F0">
            <w:pPr>
              <w:jc w:val="both"/>
              <w:rPr>
                <w:b/>
              </w:rPr>
            </w:pPr>
            <w:r>
              <w:t xml:space="preserve">        </w:t>
            </w:r>
            <w:r w:rsidR="00E846F0" w:rsidRPr="00BC556A">
              <w:t>Bir öğrenci ağırlık ve kütle ile ilgili bilgilerin karşılaştırıldığı bir tablo hazırlıyor. Öğretmeni tabloyu kontrol ettiğinde bilgilerden bir tanesini öğrencinin karıştırdığını ve yer değişikliği ile tablonun doğru olacağını söylüyor.</w:t>
            </w:r>
            <w:r w:rsidR="00E846F0" w:rsidRPr="00BC556A">
              <w:rPr>
                <w:b/>
              </w:rPr>
              <w:t xml:space="preserve"> Buna göre öğrenci hangi satırdaki bilgileri yer değiştirirse tablo doğru yapılmış olur? </w:t>
            </w:r>
          </w:p>
          <w:p w:rsidR="00EB1468" w:rsidRPr="00E846F0" w:rsidRDefault="00E846F0" w:rsidP="00E846F0">
            <w:pPr>
              <w:jc w:val="both"/>
              <w:rPr>
                <w:b/>
                <w:sz w:val="22"/>
                <w:szCs w:val="22"/>
              </w:rPr>
            </w:pPr>
            <w:r>
              <w:t>A) I                 B) II               C) III       D) IV</w:t>
            </w:r>
          </w:p>
          <w:p w:rsidR="00EB1468" w:rsidRPr="00BA2991" w:rsidRDefault="00576CD9" w:rsidP="00F62DF4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31.75pt;margin-top:7.05pt;width:208.45pt;height:56.85pt;z-index:251676672" wrapcoords="-78 0 -78 21355 21600 21355 21600 0 -78 0">
                  <v:imagedata r:id="rId10" o:title=""/>
                  <w10:wrap type="tight"/>
                </v:shape>
                <o:OLEObject Type="Embed" ProgID="PBrush" ShapeID="_x0000_s1032" DrawAspect="Content" ObjectID="_1581870200" r:id="rId11"/>
              </w:object>
            </w:r>
            <w:r w:rsidR="00BA2991" w:rsidRPr="00BA2991">
              <w:rPr>
                <w:b/>
              </w:rPr>
              <w:t>1</w:t>
            </w:r>
            <w:r w:rsidR="00556174">
              <w:rPr>
                <w:b/>
              </w:rPr>
              <w:t>4</w:t>
            </w:r>
            <w:r w:rsidR="00BA2991" w:rsidRPr="00BA2991">
              <w:rPr>
                <w:b/>
              </w:rPr>
              <w:t>)</w:t>
            </w:r>
          </w:p>
          <w:p w:rsidR="002836F2" w:rsidRDefault="002836F2" w:rsidP="00F62DF4">
            <w:pPr>
              <w:jc w:val="both"/>
              <w:rPr>
                <w:b/>
                <w:sz w:val="22"/>
                <w:szCs w:val="22"/>
              </w:rPr>
            </w:pPr>
          </w:p>
          <w:p w:rsidR="002836F2" w:rsidRDefault="002836F2" w:rsidP="00F62DF4">
            <w:pPr>
              <w:jc w:val="both"/>
              <w:rPr>
                <w:b/>
                <w:sz w:val="22"/>
                <w:szCs w:val="22"/>
              </w:rPr>
            </w:pPr>
          </w:p>
          <w:p w:rsidR="002836F2" w:rsidRDefault="002836F2" w:rsidP="00F62DF4">
            <w:pPr>
              <w:jc w:val="both"/>
              <w:rPr>
                <w:b/>
                <w:sz w:val="22"/>
                <w:szCs w:val="22"/>
              </w:rPr>
            </w:pPr>
          </w:p>
          <w:p w:rsidR="002836F2" w:rsidRDefault="002836F2" w:rsidP="00F62DF4">
            <w:pPr>
              <w:jc w:val="both"/>
              <w:rPr>
                <w:b/>
                <w:sz w:val="22"/>
                <w:szCs w:val="22"/>
              </w:rPr>
            </w:pPr>
          </w:p>
          <w:p w:rsidR="002836F2" w:rsidRDefault="002836F2" w:rsidP="00F62DF4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Yukarıdaki besin zincirine göre ardıç kuşunun sayısındaki azalmanın sebebi aşağıdakilerden hangisi olamaz?</w:t>
            </w:r>
          </w:p>
          <w:p w:rsidR="002836F2" w:rsidRDefault="002836F2" w:rsidP="00F62DF4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>A)Tilki sayısının artması</w:t>
            </w:r>
            <w:r>
              <w:rPr>
                <w:sz w:val="22"/>
                <w:szCs w:val="22"/>
              </w:rPr>
              <w:t xml:space="preserve"> </w:t>
            </w:r>
          </w:p>
          <w:p w:rsidR="002836F2" w:rsidRPr="002836F2" w:rsidRDefault="002836F2" w:rsidP="00F62DF4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 xml:space="preserve">B)Salyangoz sayısının azalması  </w:t>
            </w:r>
          </w:p>
          <w:p w:rsidR="002836F2" w:rsidRPr="002836F2" w:rsidRDefault="002836F2" w:rsidP="00F62DF4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>C)Keklik sayısının azalması</w:t>
            </w:r>
          </w:p>
          <w:p w:rsidR="00446942" w:rsidRPr="00F62DF4" w:rsidRDefault="002836F2" w:rsidP="00663F4C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>D) Bitki sayısının azalması</w:t>
            </w:r>
          </w:p>
        </w:tc>
        <w:tc>
          <w:tcPr>
            <w:tcW w:w="5630" w:type="dxa"/>
          </w:tcPr>
          <w:p w:rsidR="00966D1E" w:rsidRDefault="00966D1E" w:rsidP="00F62DF4">
            <w:pPr>
              <w:pStyle w:val="AralkYok"/>
              <w:jc w:val="both"/>
              <w:rPr>
                <w:b/>
                <w:noProof/>
                <w:sz w:val="22"/>
                <w:szCs w:val="22"/>
              </w:rPr>
            </w:pPr>
          </w:p>
          <w:p w:rsidR="001E5CA4" w:rsidRPr="001E5CA4" w:rsidRDefault="001E5CA4" w:rsidP="001E5CA4">
            <w:pPr>
              <w:pStyle w:val="AralkYok"/>
              <w:rPr>
                <w:color w:val="000000"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5-</w:t>
            </w:r>
            <w:r w:rsidRPr="00296340">
              <w:rPr>
                <w:color w:val="000000"/>
                <w:sz w:val="20"/>
                <w:szCs w:val="20"/>
              </w:rPr>
              <w:t xml:space="preserve"> </w:t>
            </w:r>
            <w:r w:rsidRPr="001E5CA4">
              <w:rPr>
                <w:color w:val="000000"/>
                <w:sz w:val="22"/>
                <w:szCs w:val="22"/>
              </w:rPr>
              <w:t xml:space="preserve">Seval Öğretmen öğrencilerinden </w:t>
            </w:r>
            <w:r w:rsidRPr="001E5CA4">
              <w:rPr>
                <w:b/>
                <w:color w:val="000000"/>
                <w:sz w:val="22"/>
                <w:szCs w:val="22"/>
                <w:u w:val="single"/>
              </w:rPr>
              <w:t>çözelti</w:t>
            </w:r>
            <w:r w:rsidRPr="001E5CA4">
              <w:rPr>
                <w:color w:val="000000"/>
                <w:sz w:val="22"/>
                <w:szCs w:val="22"/>
              </w:rPr>
              <w:t xml:space="preserve"> örnekleri hazırlamalarını istiyor.</w:t>
            </w:r>
          </w:p>
          <w:p w:rsidR="001E5CA4" w:rsidRPr="001E5CA4" w:rsidRDefault="001E5CA4" w:rsidP="001E5CA4">
            <w:pPr>
              <w:pStyle w:val="AralkYok"/>
              <w:rPr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>Ali</w:t>
            </w:r>
            <w:r w:rsidRPr="001E5CA4">
              <w:rPr>
                <w:color w:val="000000"/>
                <w:sz w:val="22"/>
                <w:szCs w:val="22"/>
              </w:rPr>
              <w:t xml:space="preserve"> : Ben 250 ml su ile 50 ml zeytinyağını karıştıracağım.</w:t>
            </w:r>
          </w:p>
          <w:p w:rsidR="001E5CA4" w:rsidRPr="001E5CA4" w:rsidRDefault="001E5CA4" w:rsidP="001E5CA4">
            <w:pPr>
              <w:pStyle w:val="AralkYok"/>
              <w:rPr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>Murat</w:t>
            </w:r>
            <w:r w:rsidRPr="001E5CA4">
              <w:rPr>
                <w:color w:val="000000"/>
                <w:sz w:val="22"/>
                <w:szCs w:val="22"/>
              </w:rPr>
              <w:t xml:space="preserve"> : Bir miktar suya 10 gram toz şeker atıp karıştıracağım.</w:t>
            </w:r>
          </w:p>
          <w:p w:rsidR="001E5CA4" w:rsidRPr="001E5CA4" w:rsidRDefault="001E5CA4" w:rsidP="001E5CA4">
            <w:pPr>
              <w:pStyle w:val="AralkYok"/>
              <w:rPr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 xml:space="preserve">Onur : </w:t>
            </w:r>
            <w:r w:rsidRPr="001E5CA4">
              <w:rPr>
                <w:color w:val="000000"/>
                <w:sz w:val="22"/>
                <w:szCs w:val="22"/>
              </w:rPr>
              <w:t>20 ml etil alkol ile 50 ml suyu karıştıracağım.</w:t>
            </w:r>
          </w:p>
          <w:p w:rsidR="001E5CA4" w:rsidRPr="001E5CA4" w:rsidRDefault="001E5CA4" w:rsidP="001E5CA4">
            <w:pPr>
              <w:pStyle w:val="AralkYok"/>
              <w:rPr>
                <w:b/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 xml:space="preserve">Ferdi: </w:t>
            </w:r>
            <w:r w:rsidRPr="001E5CA4">
              <w:rPr>
                <w:color w:val="000000"/>
                <w:sz w:val="22"/>
                <w:szCs w:val="22"/>
              </w:rPr>
              <w:t>Bende tuzlu su hazırlayacağım.</w:t>
            </w:r>
          </w:p>
          <w:p w:rsidR="001E5CA4" w:rsidRPr="001E5CA4" w:rsidRDefault="001E5CA4" w:rsidP="001E5CA4">
            <w:pPr>
              <w:pStyle w:val="AralkYok"/>
              <w:rPr>
                <w:b/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 xml:space="preserve">    Hangi öğrenci öğretmenin isteğini yerine </w:t>
            </w:r>
            <w:r w:rsidRPr="001E5CA4">
              <w:rPr>
                <w:b/>
                <w:color w:val="000000"/>
                <w:sz w:val="22"/>
                <w:szCs w:val="22"/>
                <w:u w:val="single"/>
              </w:rPr>
              <w:t>getirmemiştir?</w:t>
            </w:r>
          </w:p>
          <w:p w:rsidR="001E5CA4" w:rsidRPr="001E5CA4" w:rsidRDefault="001E5CA4" w:rsidP="001E5CA4">
            <w:pPr>
              <w:pStyle w:val="AralkYok"/>
              <w:rPr>
                <w:color w:val="000000"/>
                <w:sz w:val="22"/>
                <w:szCs w:val="22"/>
              </w:rPr>
            </w:pPr>
          </w:p>
          <w:p w:rsidR="001E5CA4" w:rsidRPr="001E5CA4" w:rsidRDefault="001E5CA4" w:rsidP="001E5CA4">
            <w:pPr>
              <w:pStyle w:val="AralkYok"/>
              <w:rPr>
                <w:color w:val="000000"/>
                <w:sz w:val="22"/>
                <w:szCs w:val="22"/>
              </w:rPr>
            </w:pPr>
            <w:r w:rsidRPr="001E5CA4">
              <w:rPr>
                <w:color w:val="000000"/>
                <w:sz w:val="22"/>
                <w:szCs w:val="22"/>
              </w:rPr>
              <w:t>A) Ali</w:t>
            </w:r>
            <w:r w:rsidRPr="001E5CA4">
              <w:rPr>
                <w:color w:val="000000"/>
                <w:sz w:val="22"/>
                <w:szCs w:val="22"/>
              </w:rPr>
              <w:tab/>
              <w:t xml:space="preserve">     B) Murat</w:t>
            </w:r>
            <w:r w:rsidRPr="001E5CA4">
              <w:rPr>
                <w:color w:val="000000"/>
                <w:sz w:val="22"/>
                <w:szCs w:val="22"/>
              </w:rPr>
              <w:tab/>
              <w:t>C) Onur</w:t>
            </w:r>
            <w:r w:rsidRPr="001E5CA4">
              <w:rPr>
                <w:color w:val="000000"/>
                <w:sz w:val="22"/>
                <w:szCs w:val="22"/>
              </w:rPr>
              <w:tab/>
              <w:t xml:space="preserve">         D) Ferdi </w:t>
            </w:r>
          </w:p>
          <w:p w:rsidR="001E5CA4" w:rsidRDefault="001E5CA4" w:rsidP="00F62DF4">
            <w:pPr>
              <w:pStyle w:val="AralkYok"/>
              <w:jc w:val="both"/>
              <w:rPr>
                <w:b/>
                <w:noProof/>
                <w:sz w:val="22"/>
                <w:szCs w:val="22"/>
              </w:rPr>
            </w:pPr>
          </w:p>
          <w:p w:rsidR="00E4067D" w:rsidRDefault="001E5CA4" w:rsidP="00F62DF4">
            <w:pPr>
              <w:pStyle w:val="AralkYok"/>
              <w:jc w:val="both"/>
            </w:pPr>
            <w:r>
              <w:rPr>
                <w:b/>
                <w:noProof/>
                <w:sz w:val="22"/>
                <w:szCs w:val="22"/>
              </w:rPr>
              <w:t>6-</w:t>
            </w:r>
            <w:r w:rsidR="00E4067D">
              <w:t xml:space="preserve"> </w:t>
            </w:r>
            <w:r w:rsidR="00E4067D" w:rsidRPr="00E4067D">
              <w:rPr>
                <w:b/>
              </w:rPr>
              <w:t>1.</w:t>
            </w:r>
            <w:r w:rsidR="00E4067D">
              <w:t xml:space="preserve"> Toplanan atıklar geri dönüşüm tesislerine gönderilir. </w:t>
            </w:r>
          </w:p>
          <w:p w:rsidR="00E4067D" w:rsidRDefault="00E4067D" w:rsidP="00F62DF4">
            <w:pPr>
              <w:pStyle w:val="AralkYok"/>
              <w:jc w:val="both"/>
            </w:pPr>
            <w:r>
              <w:rPr>
                <w:b/>
              </w:rPr>
              <w:t xml:space="preserve">     </w:t>
            </w:r>
            <w:r w:rsidRPr="00E4067D">
              <w:rPr>
                <w:b/>
              </w:rPr>
              <w:t>2.</w:t>
            </w:r>
            <w:r>
              <w:t xml:space="preserve"> Farklı özellikteki atıklar ayrılarak biriktirilir. </w:t>
            </w:r>
          </w:p>
          <w:p w:rsidR="00E4067D" w:rsidRDefault="00E4067D" w:rsidP="00F62DF4">
            <w:pPr>
              <w:pStyle w:val="AralkYok"/>
              <w:jc w:val="both"/>
            </w:pPr>
            <w:r>
              <w:rPr>
                <w:b/>
              </w:rPr>
              <w:t xml:space="preserve">     </w:t>
            </w:r>
            <w:r w:rsidRPr="00E4067D">
              <w:rPr>
                <w:b/>
              </w:rPr>
              <w:t>3.</w:t>
            </w:r>
            <w:r>
              <w:t xml:space="preserve"> Atıklar, atık araçları ile toplanır. </w:t>
            </w:r>
          </w:p>
          <w:p w:rsidR="00E4067D" w:rsidRPr="00E4067D" w:rsidRDefault="00E4067D" w:rsidP="00F62DF4">
            <w:pPr>
              <w:pStyle w:val="AralkYok"/>
              <w:jc w:val="both"/>
              <w:rPr>
                <w:b/>
              </w:rPr>
            </w:pPr>
            <w:r w:rsidRPr="00E4067D">
              <w:rPr>
                <w:b/>
              </w:rPr>
              <w:t xml:space="preserve">Atık maddelerin kullanılabilir hale gelme sürecine göre sıralanışı aşağıdakilerden hangisidir? </w:t>
            </w:r>
          </w:p>
          <w:p w:rsidR="001E5CA4" w:rsidRPr="00E4067D" w:rsidRDefault="00E4067D" w:rsidP="00F62DF4">
            <w:pPr>
              <w:pStyle w:val="AralkYok"/>
              <w:jc w:val="both"/>
              <w:rPr>
                <w:noProof/>
                <w:sz w:val="22"/>
                <w:szCs w:val="22"/>
              </w:rPr>
            </w:pPr>
            <w:r>
              <w:t xml:space="preserve">    </w:t>
            </w:r>
            <w:r w:rsidRPr="00E4067D">
              <w:t>A) 1-2-3     B) 1-3-2     C) 2-3-1    D) 2-1-3</w:t>
            </w:r>
          </w:p>
          <w:p w:rsidR="008F6B81" w:rsidRDefault="008F6B81" w:rsidP="00F62DF4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0833FF" w:rsidRDefault="000833FF" w:rsidP="00F62DF4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972294" w:rsidRPr="00BC556A" w:rsidRDefault="008F6B81" w:rsidP="00F62DF4">
            <w:pPr>
              <w:pStyle w:val="AralkYok"/>
              <w:jc w:val="both"/>
              <w:rPr>
                <w:u w:val="single"/>
              </w:rPr>
            </w:pPr>
            <w:r>
              <w:rPr>
                <w:b/>
                <w:sz w:val="22"/>
                <w:szCs w:val="22"/>
              </w:rPr>
              <w:t>7-</w:t>
            </w:r>
            <w:r w:rsidR="00972294">
              <w:t xml:space="preserve"> Üzerinde y</w:t>
            </w:r>
            <w:r w:rsidR="000833FF">
              <w:t xml:space="preserve">andaki şekil olan kutuya </w:t>
            </w:r>
            <w:proofErr w:type="spellStart"/>
            <w:r w:rsidR="00972294">
              <w:t>aşağıda</w:t>
            </w:r>
            <w:r w:rsidR="00336803">
              <w:t>kileden</w:t>
            </w:r>
            <w:r w:rsidR="00972294">
              <w:t>hangisi</w:t>
            </w:r>
            <w:proofErr w:type="spellEnd"/>
            <w:r w:rsidR="00972294">
              <w:t xml:space="preserve"> </w:t>
            </w:r>
            <w:r w:rsidR="00972294" w:rsidRPr="00BC556A">
              <w:rPr>
                <w:u w:val="single"/>
              </w:rPr>
              <w:t xml:space="preserve">atılmamalıdır? </w:t>
            </w:r>
          </w:p>
          <w:p w:rsidR="000833FF" w:rsidRDefault="000833FF" w:rsidP="00F62DF4">
            <w:pPr>
              <w:pStyle w:val="AralkYok"/>
              <w:jc w:val="both"/>
            </w:pPr>
          </w:p>
          <w:p w:rsidR="00972294" w:rsidRDefault="00336803" w:rsidP="00F62DF4">
            <w:pPr>
              <w:pStyle w:val="AralkYok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-555625</wp:posOffset>
                  </wp:positionV>
                  <wp:extent cx="697230" cy="499110"/>
                  <wp:effectExtent l="19050" t="0" r="7620" b="0"/>
                  <wp:wrapTight wrapText="bothSides">
                    <wp:wrapPolygon edited="0">
                      <wp:start x="-590" y="0"/>
                      <wp:lineTo x="-590" y="20611"/>
                      <wp:lineTo x="21836" y="20611"/>
                      <wp:lineTo x="21836" y="0"/>
                      <wp:lineTo x="-590" y="0"/>
                    </wp:wrapPolygon>
                  </wp:wrapTight>
                  <wp:docPr id="43" name="Resim 1" descr="https://encrypted-tbn3.gstatic.com/images?q=tbn:ANd9GcTyqEXQQSwtVmssbZlc0UsrLIgErF3Dng_C-eVwxdLIZuaE8K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TyqEXQQSwtVmssbZlc0UsrLIgErF3Dng_C-eVwxdLIZuaE8K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2294">
              <w:t xml:space="preserve">A) Pet şişe                      B) Teneke içecek kutusu </w:t>
            </w:r>
          </w:p>
          <w:p w:rsidR="00972294" w:rsidRPr="00972294" w:rsidRDefault="00972294" w:rsidP="00F62DF4">
            <w:pPr>
              <w:pStyle w:val="AralkYok"/>
              <w:jc w:val="both"/>
            </w:pPr>
            <w:r>
              <w:t>C) Çürümüş sebze atıkları      D) Karton parçaları</w:t>
            </w:r>
          </w:p>
          <w:p w:rsidR="00972294" w:rsidRDefault="00972294" w:rsidP="00F62DF4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D71A1D" w:rsidRDefault="000833FF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rPr>
                <w:b/>
                <w:sz w:val="22"/>
                <w:szCs w:val="22"/>
              </w:rPr>
              <w:t>8-</w:t>
            </w:r>
            <w:r w:rsidR="007E713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1A1D">
              <w:t xml:space="preserve">Aşağıda verilen atomlardan kaç tanesi </w:t>
            </w:r>
            <w:r w:rsidR="0033612C">
              <w:t>anyondur</w:t>
            </w:r>
            <w:r w:rsidR="00D71A1D">
              <w:t>?</w:t>
            </w:r>
          </w:p>
          <w:p w:rsidR="00D71A1D" w:rsidRDefault="00D71A1D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 </w:t>
            </w:r>
            <w:r w:rsidRPr="00231AE3">
              <w:rPr>
                <w:u w:val="single"/>
              </w:rPr>
              <w:t>Atom            Elektron sayısı        Proton sayısı</w:t>
            </w:r>
            <w:r>
              <w:t xml:space="preserve">                 O                                  9                         8 </w:t>
            </w:r>
          </w:p>
          <w:p w:rsidR="00D71A1D" w:rsidRDefault="00D71A1D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Mg                               10                        12 </w:t>
            </w:r>
          </w:p>
          <w:p w:rsidR="00D71A1D" w:rsidRDefault="00D71A1D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proofErr w:type="spellStart"/>
            <w:r>
              <w:t>Ca</w:t>
            </w:r>
            <w:proofErr w:type="spellEnd"/>
            <w:r>
              <w:t xml:space="preserve">                                18                        20 </w:t>
            </w:r>
          </w:p>
          <w:p w:rsidR="00D71A1D" w:rsidRDefault="00D71A1D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He                                 2                          2 </w:t>
            </w:r>
          </w:p>
          <w:p w:rsidR="00BC556A" w:rsidRDefault="00D71A1D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 </w:t>
            </w:r>
          </w:p>
          <w:p w:rsidR="00556174" w:rsidRDefault="00556174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</w:p>
          <w:p w:rsidR="00D71A1D" w:rsidRPr="00D71A1D" w:rsidRDefault="00D71A1D" w:rsidP="00D71A1D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t xml:space="preserve">A) 1           </w:t>
            </w:r>
            <w:r w:rsidR="0033612C">
              <w:t xml:space="preserve">  </w:t>
            </w:r>
            <w:r>
              <w:t xml:space="preserve">B) 2         </w:t>
            </w:r>
            <w:r w:rsidR="004345A5">
              <w:t xml:space="preserve"> </w:t>
            </w:r>
            <w:r w:rsidR="0033612C">
              <w:t xml:space="preserve">   </w:t>
            </w:r>
            <w:r>
              <w:t xml:space="preserve">C) 3         </w:t>
            </w:r>
            <w:r w:rsidR="0033612C">
              <w:t xml:space="preserve">  </w:t>
            </w:r>
            <w:r>
              <w:t xml:space="preserve">   D) 4</w:t>
            </w:r>
          </w:p>
          <w:p w:rsidR="00972294" w:rsidRDefault="00972294" w:rsidP="007E713C">
            <w:pPr>
              <w:ind w:left="284" w:hanging="284"/>
              <w:rPr>
                <w:b/>
                <w:sz w:val="22"/>
                <w:szCs w:val="22"/>
              </w:rPr>
            </w:pPr>
          </w:p>
          <w:p w:rsidR="00972294" w:rsidRDefault="00972294" w:rsidP="00F62DF4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972294" w:rsidRDefault="00972294" w:rsidP="00F62DF4">
            <w:pPr>
              <w:pStyle w:val="AralkYok"/>
              <w:jc w:val="both"/>
              <w:rPr>
                <w:b/>
                <w:sz w:val="22"/>
                <w:szCs w:val="22"/>
              </w:rPr>
            </w:pPr>
          </w:p>
          <w:p w:rsidR="000740FA" w:rsidRDefault="000740FA" w:rsidP="00D71A1D">
            <w:pPr>
              <w:rPr>
                <w:b/>
                <w:sz w:val="22"/>
                <w:szCs w:val="22"/>
              </w:rPr>
            </w:pPr>
          </w:p>
          <w:p w:rsidR="000740FA" w:rsidRDefault="00576CD9" w:rsidP="00D71A1D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object w:dxaOrig="1440" w:dyaOrig="1440">
                <v:shape id="_x0000_s1036" type="#_x0000_t75" style="position:absolute;margin-left:26.5pt;margin-top:24.45pt;width:231pt;height:162.35pt;z-index:251679744" wrapcoords="-90 0 -90 21533 21600 21533 21600 0 -90 0">
                  <v:imagedata r:id="rId13" o:title=""/>
                  <w10:wrap type="tight"/>
                </v:shape>
                <o:OLEObject Type="Embed" ProgID="PBrush" ShapeID="_x0000_s1036" DrawAspect="Content" ObjectID="_1581870201" r:id="rId14"/>
              </w:object>
            </w:r>
            <w:r w:rsidR="00875F03">
              <w:rPr>
                <w:b/>
                <w:sz w:val="22"/>
                <w:szCs w:val="22"/>
              </w:rPr>
              <w:t>1</w:t>
            </w:r>
            <w:r w:rsidR="00556174">
              <w:rPr>
                <w:b/>
                <w:sz w:val="22"/>
                <w:szCs w:val="22"/>
              </w:rPr>
              <w:t>5</w:t>
            </w:r>
            <w:r w:rsidR="00875F03">
              <w:rPr>
                <w:b/>
                <w:sz w:val="22"/>
                <w:szCs w:val="22"/>
              </w:rPr>
              <w:t>)</w:t>
            </w:r>
          </w:p>
          <w:p w:rsidR="000740FA" w:rsidRDefault="000740FA" w:rsidP="00D71A1D">
            <w:pPr>
              <w:rPr>
                <w:b/>
                <w:sz w:val="22"/>
                <w:szCs w:val="22"/>
              </w:rPr>
            </w:pPr>
          </w:p>
          <w:p w:rsidR="000740FA" w:rsidRDefault="000740FA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875F03" w:rsidRDefault="00875F03" w:rsidP="00D71A1D">
            <w:pPr>
              <w:rPr>
                <w:b/>
                <w:sz w:val="22"/>
                <w:szCs w:val="22"/>
              </w:rPr>
            </w:pPr>
          </w:p>
          <w:p w:rsidR="00DA1D39" w:rsidRDefault="00DA1D39" w:rsidP="00D71A1D">
            <w:pPr>
              <w:rPr>
                <w:b/>
                <w:sz w:val="22"/>
                <w:szCs w:val="22"/>
              </w:rPr>
            </w:pPr>
          </w:p>
          <w:p w:rsidR="00255790" w:rsidRDefault="00255790" w:rsidP="00D71A1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16)</w:t>
            </w:r>
            <w:r w:rsidR="00DA1D39">
              <w:rPr>
                <w:b/>
                <w:sz w:val="22"/>
                <w:szCs w:val="22"/>
              </w:rPr>
              <w:t>Aşağıdakilerden hangisi bir tür değildir?</w:t>
            </w:r>
          </w:p>
          <w:p w:rsidR="00DA1D39" w:rsidRDefault="00DA1D39" w:rsidP="00D71A1D">
            <w:pPr>
              <w:rPr>
                <w:b/>
                <w:sz w:val="22"/>
                <w:szCs w:val="22"/>
              </w:rPr>
            </w:pPr>
          </w:p>
          <w:p w:rsidR="00DA1D39" w:rsidRDefault="00DA1D39" w:rsidP="00D71A1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A) At         B)  Köpek       C)   Panda     D) Katır</w:t>
            </w:r>
          </w:p>
          <w:p w:rsidR="00255790" w:rsidRDefault="00255790" w:rsidP="00D71A1D">
            <w:pPr>
              <w:rPr>
                <w:b/>
                <w:sz w:val="22"/>
                <w:szCs w:val="22"/>
              </w:rPr>
            </w:pPr>
          </w:p>
          <w:p w:rsidR="00255790" w:rsidRDefault="00255790" w:rsidP="00D71A1D">
            <w:pPr>
              <w:rPr>
                <w:b/>
                <w:sz w:val="22"/>
                <w:szCs w:val="22"/>
              </w:rPr>
            </w:pPr>
          </w:p>
          <w:p w:rsidR="00255790" w:rsidRDefault="00255790" w:rsidP="00D71A1D">
            <w:pPr>
              <w:rPr>
                <w:b/>
                <w:sz w:val="22"/>
                <w:szCs w:val="22"/>
              </w:rPr>
            </w:pPr>
          </w:p>
          <w:p w:rsidR="00D71A1D" w:rsidRPr="00D26435" w:rsidRDefault="00D71A1D" w:rsidP="00D71A1D">
            <w:pPr>
              <w:rPr>
                <w:b/>
                <w:sz w:val="22"/>
                <w:szCs w:val="22"/>
              </w:rPr>
            </w:pPr>
            <w:r w:rsidRPr="00D26435">
              <w:rPr>
                <w:b/>
                <w:sz w:val="22"/>
                <w:szCs w:val="22"/>
              </w:rPr>
              <w:t>Aşağıda verilen araçları ayna türüne göre işaretleyiniz.[5x</w:t>
            </w:r>
            <w:r w:rsidR="00BC556A">
              <w:rPr>
                <w:b/>
                <w:sz w:val="22"/>
                <w:szCs w:val="22"/>
              </w:rPr>
              <w:t>1</w:t>
            </w:r>
            <w:r w:rsidRPr="00D26435">
              <w:rPr>
                <w:b/>
                <w:sz w:val="22"/>
                <w:szCs w:val="22"/>
              </w:rPr>
              <w:t>=</w:t>
            </w:r>
            <w:r w:rsidR="00BC556A">
              <w:rPr>
                <w:b/>
                <w:sz w:val="22"/>
                <w:szCs w:val="22"/>
              </w:rPr>
              <w:t>5</w:t>
            </w:r>
            <w:r w:rsidRPr="00D26435">
              <w:rPr>
                <w:b/>
                <w:sz w:val="22"/>
                <w:szCs w:val="22"/>
              </w:rPr>
              <w:t>p]</w:t>
            </w:r>
          </w:p>
          <w:tbl>
            <w:tblPr>
              <w:tblW w:w="5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94"/>
              <w:gridCol w:w="1091"/>
              <w:gridCol w:w="1260"/>
              <w:gridCol w:w="1409"/>
            </w:tblGrid>
            <w:tr w:rsidR="00D71A1D" w:rsidRPr="00D26435" w:rsidTr="00E31A12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091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  <w:r w:rsidRPr="00D26435">
                    <w:rPr>
                      <w:b/>
                      <w:sz w:val="22"/>
                      <w:szCs w:val="22"/>
                    </w:rPr>
                    <w:t>Düz ayna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  <w:r w:rsidRPr="00D26435">
                    <w:rPr>
                      <w:b/>
                      <w:sz w:val="22"/>
                      <w:szCs w:val="22"/>
                    </w:rPr>
                    <w:t>Çukur ayna</w:t>
                  </w:r>
                </w:p>
              </w:tc>
              <w:tc>
                <w:tcPr>
                  <w:tcW w:w="1409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  <w:r w:rsidRPr="00D26435">
                    <w:rPr>
                      <w:b/>
                      <w:sz w:val="22"/>
                      <w:szCs w:val="22"/>
                    </w:rPr>
                    <w:t>Tümsek ayna</w:t>
                  </w:r>
                </w:p>
              </w:tc>
            </w:tr>
            <w:tr w:rsidR="00D71A1D" w:rsidRPr="00D26435" w:rsidTr="00E31A12">
              <w:trPr>
                <w:trHeight w:val="264"/>
              </w:trPr>
              <w:tc>
                <w:tcPr>
                  <w:tcW w:w="1494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Periskop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D71A1D" w:rsidRPr="00D26435" w:rsidTr="00E31A12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D71A1D" w:rsidRPr="00D26435" w:rsidRDefault="00E31A12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Güvenlik </w:t>
                  </w:r>
                  <w:r w:rsidRPr="00E31A12">
                    <w:rPr>
                      <w:b/>
                      <w:sz w:val="16"/>
                      <w:szCs w:val="16"/>
                    </w:rPr>
                    <w:t>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D71A1D" w:rsidRPr="00D26435" w:rsidTr="00E31A12">
              <w:trPr>
                <w:trHeight w:val="264"/>
              </w:trPr>
              <w:tc>
                <w:tcPr>
                  <w:tcW w:w="1494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Makyaj 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D71A1D" w:rsidRPr="00D26435" w:rsidTr="00E31A12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Dikiz 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D71A1D" w:rsidRPr="00D26435" w:rsidTr="00E31A12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Banyo 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D71A1D" w:rsidRPr="00D26435" w:rsidRDefault="00D71A1D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376020" w:rsidRDefault="00376020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0740FA" w:rsidRDefault="00376020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3D2325">
              <w:rPr>
                <w:rFonts w:ascii="Tahoma" w:hAnsi="Tahoma" w:cs="Tahoma"/>
                <w:b/>
                <w:sz w:val="18"/>
                <w:szCs w:val="18"/>
              </w:rPr>
              <w:t xml:space="preserve">Aşağıda verilen prizmadan çıkan ışınları sırası ile yazınız. </w:t>
            </w:r>
          </w:p>
          <w:p w:rsidR="00376020" w:rsidRDefault="00C64FCB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128905</wp:posOffset>
                  </wp:positionV>
                  <wp:extent cx="1586230" cy="807085"/>
                  <wp:effectExtent l="19050" t="0" r="0" b="0"/>
                  <wp:wrapSquare wrapText="bothSides"/>
                  <wp:docPr id="5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6020" w:rsidRPr="003D2325"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="00336803">
              <w:rPr>
                <w:rFonts w:ascii="Tahoma" w:hAnsi="Tahoma" w:cs="Tahoma"/>
                <w:b/>
                <w:sz w:val="18"/>
                <w:szCs w:val="18"/>
              </w:rPr>
              <w:t>5</w:t>
            </w:r>
            <w:r w:rsidR="00376020" w:rsidRPr="003D2325">
              <w:rPr>
                <w:rFonts w:ascii="Tahoma" w:hAnsi="Tahoma" w:cs="Tahoma"/>
                <w:b/>
                <w:sz w:val="18"/>
                <w:szCs w:val="18"/>
              </w:rPr>
              <w:t xml:space="preserve"> PUAN) </w:t>
            </w:r>
          </w:p>
          <w:p w:rsidR="00C64FCB" w:rsidRDefault="00C64FCB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C64FCB" w:rsidRDefault="00C64FCB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C64FCB" w:rsidRDefault="00C64FCB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C64FCB" w:rsidRDefault="00C64FCB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027143" w:rsidRDefault="00027143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4"/>
                <w:szCs w:val="14"/>
              </w:rPr>
            </w:pPr>
          </w:p>
          <w:p w:rsidR="00336803" w:rsidRPr="00336803" w:rsidRDefault="00336803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 w:rsidRPr="00336803">
              <w:rPr>
                <w:rFonts w:ascii="Tahoma" w:hAnsi="Tahoma" w:cs="Tahoma"/>
                <w:b/>
                <w:sz w:val="14"/>
                <w:szCs w:val="14"/>
              </w:rPr>
              <w:t>Mavi</w:t>
            </w:r>
          </w:p>
          <w:p w:rsidR="00875F03" w:rsidRDefault="00875F03" w:rsidP="00376020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5E5218" w:rsidRPr="00F62DF4" w:rsidRDefault="005E5218" w:rsidP="00C64FCB">
            <w:pPr>
              <w:tabs>
                <w:tab w:val="left" w:pos="4150"/>
              </w:tabs>
              <w:rPr>
                <w:b/>
                <w:sz w:val="22"/>
                <w:szCs w:val="22"/>
              </w:rPr>
            </w:pPr>
          </w:p>
        </w:tc>
      </w:tr>
    </w:tbl>
    <w:p w:rsidR="00C34C57" w:rsidRDefault="00FE2A2B" w:rsidP="0052640F">
      <w:pPr>
        <w:tabs>
          <w:tab w:val="left" w:pos="12693"/>
        </w:tabs>
        <w:rPr>
          <w:b/>
        </w:rPr>
      </w:pPr>
      <w:r w:rsidRPr="00C667ED">
        <w:rPr>
          <w:b/>
        </w:rPr>
        <w:lastRenderedPageBreak/>
        <w:t>Her soru ‘5’ puandır. Başarılar dilerim…</w:t>
      </w:r>
      <w:r w:rsidRPr="00C667ED">
        <w:rPr>
          <w:b/>
        </w:rPr>
        <w:tab/>
      </w:r>
      <w:r>
        <w:rPr>
          <w:b/>
        </w:rPr>
        <w:t xml:space="preserve">               </w:t>
      </w:r>
      <w:proofErr w:type="gramStart"/>
      <w:r w:rsidR="00576CD9">
        <w:rPr>
          <w:b/>
        </w:rPr>
        <w:t>…………………</w:t>
      </w:r>
      <w:proofErr w:type="gramEnd"/>
      <w:r w:rsidRPr="00C667ED">
        <w:rPr>
          <w:b/>
        </w:rPr>
        <w:br w:type="textWrapping" w:clear="all"/>
      </w:r>
      <w:r w:rsidRPr="00C667ED">
        <w:rPr>
          <w:b/>
        </w:rPr>
        <w:tab/>
      </w:r>
      <w:r w:rsidRPr="00C667ED">
        <w:rPr>
          <w:b/>
        </w:rPr>
        <w:tab/>
      </w:r>
      <w:r>
        <w:rPr>
          <w:b/>
        </w:rPr>
        <w:t xml:space="preserve">     Fen Bilimleri Öğretmeni</w:t>
      </w:r>
      <w:r w:rsidR="00FD7054" w:rsidRPr="00C667ED">
        <w:rPr>
          <w:b/>
        </w:rPr>
        <w:tab/>
      </w:r>
      <w:r w:rsidR="0052640F">
        <w:rPr>
          <w:b/>
        </w:rPr>
        <w:t xml:space="preserve"> </w:t>
      </w:r>
    </w:p>
    <w:p w:rsidR="00C34C57" w:rsidRDefault="00C34C57" w:rsidP="0052640F">
      <w:pPr>
        <w:tabs>
          <w:tab w:val="left" w:pos="12693"/>
        </w:tabs>
        <w:rPr>
          <w:b/>
        </w:rPr>
      </w:pPr>
    </w:p>
    <w:p w:rsidR="00C34C57" w:rsidRDefault="00576CD9" w:rsidP="00576CD9">
      <w:pPr>
        <w:jc w:val="center"/>
        <w:rPr>
          <w:b/>
        </w:rPr>
      </w:pPr>
      <w:r>
        <w:rPr>
          <w:b/>
        </w:rPr>
        <w:lastRenderedPageBreak/>
        <w:t>2017-2018</w:t>
      </w:r>
      <w:r w:rsidR="00C34C57" w:rsidRPr="0091367D">
        <w:rPr>
          <w:b/>
        </w:rPr>
        <w:t xml:space="preserve"> EĞİTİM-ÖĞRETİM YILI </w:t>
      </w:r>
      <w:proofErr w:type="gramStart"/>
      <w:r>
        <w:rPr>
          <w:b/>
        </w:rPr>
        <w:t>……………….</w:t>
      </w:r>
      <w:proofErr w:type="gramEnd"/>
      <w:r w:rsidR="00C34C57">
        <w:rPr>
          <w:b/>
        </w:rPr>
        <w:t xml:space="preserve"> ORTAOKULU FEN BİLİMLERİ DERSİ</w:t>
      </w:r>
    </w:p>
    <w:p w:rsidR="00C34C57" w:rsidRPr="0091367D" w:rsidRDefault="00C34C57" w:rsidP="00576CD9">
      <w:pPr>
        <w:jc w:val="center"/>
        <w:rPr>
          <w:b/>
        </w:rPr>
      </w:pPr>
      <w:r w:rsidRPr="00D70129">
        <w:rPr>
          <w:b/>
          <w:sz w:val="28"/>
          <w:szCs w:val="28"/>
        </w:rPr>
        <w:t>7/</w:t>
      </w:r>
      <w:proofErr w:type="gramStart"/>
      <w:r w:rsidR="00576CD9">
        <w:rPr>
          <w:b/>
          <w:sz w:val="28"/>
          <w:szCs w:val="28"/>
        </w:rPr>
        <w:t>….</w:t>
      </w:r>
      <w:proofErr w:type="gramEnd"/>
      <w:r>
        <w:rPr>
          <w:b/>
        </w:rPr>
        <w:t xml:space="preserve"> SINIFI </w:t>
      </w:r>
      <w:proofErr w:type="gramStart"/>
      <w:r>
        <w:rPr>
          <w:b/>
        </w:rPr>
        <w:t>II.DÖNEM</w:t>
      </w:r>
      <w:proofErr w:type="gramEnd"/>
      <w:r>
        <w:rPr>
          <w:b/>
        </w:rPr>
        <w:t xml:space="preserve"> </w:t>
      </w:r>
      <w:r w:rsidR="00F56251">
        <w:rPr>
          <w:b/>
        </w:rPr>
        <w:t>I</w:t>
      </w:r>
      <w:r w:rsidRPr="0091367D">
        <w:rPr>
          <w:b/>
        </w:rPr>
        <w:t>.</w:t>
      </w:r>
      <w:r>
        <w:rPr>
          <w:b/>
        </w:rPr>
        <w:t xml:space="preserve"> </w:t>
      </w:r>
      <w:r w:rsidRPr="0091367D">
        <w:rPr>
          <w:b/>
        </w:rPr>
        <w:t>YAZILI</w:t>
      </w:r>
      <w:r>
        <w:rPr>
          <w:b/>
        </w:rPr>
        <w:t xml:space="preserve"> SINAV </w:t>
      </w:r>
      <w:r w:rsidRPr="0091367D">
        <w:rPr>
          <w:b/>
        </w:rPr>
        <w:t>SORULARI</w:t>
      </w:r>
      <w:r>
        <w:rPr>
          <w:b/>
        </w:rPr>
        <w:t xml:space="preserve">   (</w:t>
      </w:r>
      <w:r>
        <w:rPr>
          <w:b/>
          <w:sz w:val="28"/>
          <w:szCs w:val="28"/>
        </w:rPr>
        <w:t>B</w:t>
      </w:r>
      <w:r>
        <w:rPr>
          <w:b/>
        </w:rPr>
        <w:t xml:space="preserve"> GRUBU )</w:t>
      </w:r>
    </w:p>
    <w:p w:rsidR="00C34C57" w:rsidRPr="00F92F29" w:rsidRDefault="00C34C57" w:rsidP="00C34C57">
      <w:pPr>
        <w:rPr>
          <w:b/>
        </w:rPr>
      </w:pPr>
      <w:r>
        <w:rPr>
          <w:b/>
        </w:rPr>
        <w:t xml:space="preserve">AD-SOYAD     </w:t>
      </w:r>
      <w:r w:rsidRPr="00F92F29">
        <w:rPr>
          <w:b/>
        </w:rPr>
        <w:t>:</w:t>
      </w:r>
      <w:r w:rsidRPr="00F92F29">
        <w:rPr>
          <w:b/>
        </w:rPr>
        <w:tab/>
      </w:r>
      <w:r w:rsidRPr="00F92F29">
        <w:rPr>
          <w:b/>
        </w:rPr>
        <w:tab/>
      </w:r>
      <w:r w:rsidRPr="00F92F29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SINIF     :</w:t>
      </w:r>
      <w:r>
        <w:rPr>
          <w:b/>
        </w:rPr>
        <w:tab/>
        <w:t xml:space="preserve">                                            </w:t>
      </w:r>
      <w:proofErr w:type="gramStart"/>
      <w:r>
        <w:rPr>
          <w:b/>
        </w:rPr>
        <w:t xml:space="preserve">NO     </w:t>
      </w:r>
      <w:r w:rsidRPr="00F92F29">
        <w:rPr>
          <w:b/>
        </w:rPr>
        <w:t>:</w:t>
      </w:r>
      <w:proofErr w:type="gramEnd"/>
      <w:r w:rsidRPr="00F92F29">
        <w:rPr>
          <w:b/>
        </w:rPr>
        <w:t xml:space="preserve"> </w:t>
      </w:r>
      <w:r>
        <w:rPr>
          <w:b/>
        </w:rPr>
        <w:t xml:space="preserve">                                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0"/>
        <w:gridCol w:w="5036"/>
        <w:gridCol w:w="5404"/>
      </w:tblGrid>
      <w:tr w:rsidR="009C3508" w:rsidTr="009C3508">
        <w:tc>
          <w:tcPr>
            <w:tcW w:w="5307" w:type="dxa"/>
          </w:tcPr>
          <w:p w:rsidR="00E00553" w:rsidRPr="00D26435" w:rsidRDefault="00E00553" w:rsidP="00E00553">
            <w:pPr>
              <w:rPr>
                <w:b/>
                <w:sz w:val="22"/>
                <w:szCs w:val="22"/>
              </w:rPr>
            </w:pPr>
            <w:r w:rsidRPr="00D26435">
              <w:rPr>
                <w:b/>
                <w:sz w:val="22"/>
                <w:szCs w:val="22"/>
              </w:rPr>
              <w:t xml:space="preserve">Aşağıda verilen araçları ayna türüne göre </w:t>
            </w:r>
            <w:r w:rsidR="007D3F95">
              <w:rPr>
                <w:b/>
                <w:sz w:val="22"/>
                <w:szCs w:val="22"/>
              </w:rPr>
              <w:t>işaretleyiniz.</w:t>
            </w:r>
          </w:p>
          <w:tbl>
            <w:tblPr>
              <w:tblW w:w="5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94"/>
              <w:gridCol w:w="1091"/>
              <w:gridCol w:w="1260"/>
              <w:gridCol w:w="1409"/>
            </w:tblGrid>
            <w:tr w:rsidR="00E00553" w:rsidRPr="00D26435" w:rsidTr="008E60E8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091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  <w:r w:rsidRPr="00D26435">
                    <w:rPr>
                      <w:b/>
                      <w:sz w:val="22"/>
                      <w:szCs w:val="22"/>
                    </w:rPr>
                    <w:t>Düz ayna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  <w:r w:rsidRPr="00D26435">
                    <w:rPr>
                      <w:b/>
                      <w:sz w:val="22"/>
                      <w:szCs w:val="22"/>
                    </w:rPr>
                    <w:t>Çukur ayna</w:t>
                  </w:r>
                </w:p>
              </w:tc>
              <w:tc>
                <w:tcPr>
                  <w:tcW w:w="1409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  <w:r w:rsidRPr="00D26435">
                    <w:rPr>
                      <w:b/>
                      <w:sz w:val="22"/>
                      <w:szCs w:val="22"/>
                    </w:rPr>
                    <w:t>Tümsek ayna</w:t>
                  </w:r>
                </w:p>
              </w:tc>
            </w:tr>
            <w:tr w:rsidR="00E00553" w:rsidRPr="00D26435" w:rsidTr="008E60E8">
              <w:trPr>
                <w:trHeight w:val="264"/>
              </w:trPr>
              <w:tc>
                <w:tcPr>
                  <w:tcW w:w="1494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Periskop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E00553" w:rsidRPr="00D26435" w:rsidTr="008E60E8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Güvenlik </w:t>
                  </w:r>
                  <w:r w:rsidRPr="00E31A12">
                    <w:rPr>
                      <w:b/>
                      <w:sz w:val="16"/>
                      <w:szCs w:val="16"/>
                    </w:rPr>
                    <w:t>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E00553" w:rsidRPr="00D26435" w:rsidTr="008E60E8">
              <w:trPr>
                <w:trHeight w:val="264"/>
              </w:trPr>
              <w:tc>
                <w:tcPr>
                  <w:tcW w:w="1494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Makyaj 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E00553" w:rsidRPr="00D26435" w:rsidTr="008E60E8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Dikiz 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E00553" w:rsidRPr="00D26435" w:rsidTr="008E60E8">
              <w:trPr>
                <w:trHeight w:val="271"/>
              </w:trPr>
              <w:tc>
                <w:tcPr>
                  <w:tcW w:w="1494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18"/>
                      <w:szCs w:val="18"/>
                    </w:rPr>
                  </w:pPr>
                  <w:r w:rsidRPr="00D26435">
                    <w:rPr>
                      <w:b/>
                      <w:sz w:val="18"/>
                      <w:szCs w:val="18"/>
                    </w:rPr>
                    <w:t>Banyo aynası</w:t>
                  </w:r>
                </w:p>
              </w:tc>
              <w:tc>
                <w:tcPr>
                  <w:tcW w:w="1091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409" w:type="dxa"/>
                  <w:shd w:val="clear" w:color="auto" w:fill="auto"/>
                </w:tcPr>
                <w:p w:rsidR="00E00553" w:rsidRPr="00D26435" w:rsidRDefault="00E00553" w:rsidP="00576CD9">
                  <w:pPr>
                    <w:framePr w:hSpace="141" w:wrap="around" w:vAnchor="text" w:hAnchor="text" w:y="1"/>
                    <w:tabs>
                      <w:tab w:val="left" w:pos="4150"/>
                    </w:tabs>
                    <w:suppressOverlap/>
                    <w:rPr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3D2325">
              <w:rPr>
                <w:rFonts w:ascii="Tahoma" w:hAnsi="Tahoma" w:cs="Tahoma"/>
                <w:b/>
                <w:sz w:val="18"/>
                <w:szCs w:val="18"/>
              </w:rPr>
              <w:t xml:space="preserve">Aşağıda verilen prizmadan çıkan ışınları sırası ile yazınız. </w:t>
            </w: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128905</wp:posOffset>
                  </wp:positionV>
                  <wp:extent cx="1586230" cy="807085"/>
                  <wp:effectExtent l="19050" t="0" r="0" b="0"/>
                  <wp:wrapSquare wrapText="bothSides"/>
                  <wp:docPr id="68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Pr="0033680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4"/>
                <w:szCs w:val="14"/>
              </w:rPr>
            </w:pPr>
            <w:r>
              <w:rPr>
                <w:rFonts w:ascii="Tahoma" w:hAnsi="Tahoma" w:cs="Tahoma"/>
                <w:b/>
                <w:sz w:val="14"/>
                <w:szCs w:val="14"/>
              </w:rPr>
              <w:t>Yeşil</w:t>
            </w: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Default="00E00553" w:rsidP="00E00553">
            <w:pPr>
              <w:tabs>
                <w:tab w:val="left" w:pos="4150"/>
              </w:tabs>
              <w:rPr>
                <w:rFonts w:ascii="Tahoma" w:hAnsi="Tahoma" w:cs="Tahoma"/>
                <w:b/>
                <w:sz w:val="18"/>
                <w:szCs w:val="18"/>
              </w:rPr>
            </w:pPr>
          </w:p>
          <w:p w:rsidR="00E00553" w:rsidRDefault="00E00553" w:rsidP="00E00553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Aşağıdaki çoktan seçmeli soruları cevaplayınız </w:t>
            </w:r>
          </w:p>
          <w:p w:rsidR="007D3F95" w:rsidRPr="00B764B4" w:rsidRDefault="007D3F95" w:rsidP="00E00553">
            <w:pPr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</w:p>
          <w:p w:rsidR="00E00553" w:rsidRDefault="007D3F95" w:rsidP="00E00553">
            <w:pPr>
              <w:spacing w:before="120"/>
              <w:jc w:val="both"/>
            </w:pPr>
            <w:r w:rsidRPr="007D3F95">
              <w:rPr>
                <w:b/>
              </w:rPr>
              <w:t>1)</w:t>
            </w:r>
            <w:r w:rsidR="00E00553">
              <w:t xml:space="preserve">Aşağıdaki olaylardan hangisi günlük yaşamda, kinetik enerjinin sürtünme kuvveti etkisi ile ısı enerjisine dönüştüğüne örnek olarak </w:t>
            </w:r>
            <w:r w:rsidR="00E00553" w:rsidRPr="00A823BB">
              <w:rPr>
                <w:u w:val="single"/>
              </w:rPr>
              <w:t>verilmez?</w:t>
            </w:r>
          </w:p>
          <w:p w:rsidR="00E00553" w:rsidRDefault="00E00553" w:rsidP="00E00553">
            <w:pPr>
              <w:spacing w:line="0" w:lineRule="atLeast"/>
              <w:jc w:val="both"/>
            </w:pPr>
            <w:r>
              <w:t xml:space="preserve">A) Ellerimizi birbirine sürttüğümüzde elimizin ısınması. </w:t>
            </w:r>
          </w:p>
          <w:p w:rsidR="00E00553" w:rsidRDefault="00E00553" w:rsidP="00E00553">
            <w:pPr>
              <w:spacing w:line="0" w:lineRule="atLeast"/>
              <w:jc w:val="both"/>
            </w:pPr>
            <w:r>
              <w:t xml:space="preserve">B) Uzun yoldan gelmiş arabanın tekerleğinin sıcak olması. </w:t>
            </w:r>
          </w:p>
          <w:p w:rsidR="00E00553" w:rsidRDefault="00E00553" w:rsidP="00E00553">
            <w:pPr>
              <w:spacing w:line="0" w:lineRule="atLeast"/>
              <w:jc w:val="both"/>
            </w:pPr>
            <w:r>
              <w:t xml:space="preserve">C) Uzun süre çalışan bilgisayarın ısınması. </w:t>
            </w:r>
          </w:p>
          <w:p w:rsidR="00E00553" w:rsidRDefault="00E00553" w:rsidP="00E00553">
            <w:pPr>
              <w:spacing w:line="0" w:lineRule="atLeast"/>
              <w:jc w:val="both"/>
            </w:pPr>
            <w:r>
              <w:t>D) Silgi ile defteri sildiğimizde silginin ısınması.</w:t>
            </w:r>
          </w:p>
          <w:p w:rsidR="00EB35D4" w:rsidRDefault="00EB35D4" w:rsidP="00E00553">
            <w:pPr>
              <w:spacing w:line="0" w:lineRule="atLeast"/>
              <w:jc w:val="both"/>
            </w:pPr>
          </w:p>
          <w:p w:rsidR="00EB35D4" w:rsidRDefault="007D3F95" w:rsidP="00EB35D4">
            <w:pPr>
              <w:pStyle w:val="AralkYok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2)</w:t>
            </w:r>
          </w:p>
          <w:p w:rsidR="00EB35D4" w:rsidRPr="00BC556A" w:rsidRDefault="00EB35D4" w:rsidP="00EB35D4">
            <w:pPr>
              <w:pStyle w:val="AralkYok"/>
              <w:jc w:val="both"/>
              <w:rPr>
                <w:u w:val="single"/>
              </w:rPr>
            </w:pPr>
            <w:r>
              <w:t xml:space="preserve">Üzerinde yandaki şekil olan kutuya </w:t>
            </w:r>
            <w:proofErr w:type="spellStart"/>
            <w:r>
              <w:t>aşağıdakiledenhangisi</w:t>
            </w:r>
            <w:proofErr w:type="spellEnd"/>
            <w:r>
              <w:t xml:space="preserve"> </w:t>
            </w:r>
            <w:r w:rsidRPr="00BC556A">
              <w:rPr>
                <w:u w:val="single"/>
              </w:rPr>
              <w:t xml:space="preserve">atılmamalıdır? </w:t>
            </w:r>
          </w:p>
          <w:p w:rsidR="00EB35D4" w:rsidRDefault="00EB35D4" w:rsidP="00EB35D4">
            <w:pPr>
              <w:pStyle w:val="AralkYok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-292735</wp:posOffset>
                  </wp:positionV>
                  <wp:extent cx="695960" cy="499110"/>
                  <wp:effectExtent l="19050" t="0" r="8890" b="0"/>
                  <wp:wrapTight wrapText="bothSides">
                    <wp:wrapPolygon edited="0">
                      <wp:start x="-591" y="0"/>
                      <wp:lineTo x="-591" y="20611"/>
                      <wp:lineTo x="21876" y="20611"/>
                      <wp:lineTo x="21876" y="0"/>
                      <wp:lineTo x="-591" y="0"/>
                    </wp:wrapPolygon>
                  </wp:wrapTight>
                  <wp:docPr id="76" name="Resim 1" descr="https://encrypted-tbn3.gstatic.com/images?q=tbn:ANd9GcTyqEXQQSwtVmssbZlc0UsrLIgErF3Dng_C-eVwxdLIZuaE8K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TyqEXQQSwtVmssbZlc0UsrLIgErF3Dng_C-eVwxdLIZuaE8K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35D4" w:rsidRDefault="00EB35D4" w:rsidP="00EB35D4">
            <w:pPr>
              <w:pStyle w:val="AralkYok"/>
              <w:jc w:val="both"/>
            </w:pPr>
            <w:r>
              <w:t xml:space="preserve">A) Pet şişe                           B) Teneke içecek kutusu </w:t>
            </w:r>
          </w:p>
          <w:p w:rsidR="00EB35D4" w:rsidRPr="00972294" w:rsidRDefault="00EB35D4" w:rsidP="00EB35D4">
            <w:pPr>
              <w:pStyle w:val="AralkYok"/>
              <w:jc w:val="both"/>
            </w:pPr>
            <w:r>
              <w:t xml:space="preserve">C) Çürümüş sebze </w:t>
            </w:r>
            <w:proofErr w:type="gramStart"/>
            <w:r>
              <w:t>atıkları      D</w:t>
            </w:r>
            <w:proofErr w:type="gramEnd"/>
            <w:r>
              <w:t>) Karton parçaları</w:t>
            </w:r>
          </w:p>
          <w:p w:rsidR="00EB35D4" w:rsidRDefault="00EB35D4" w:rsidP="00E00553">
            <w:pPr>
              <w:spacing w:line="0" w:lineRule="atLeast"/>
              <w:jc w:val="both"/>
            </w:pPr>
          </w:p>
          <w:p w:rsidR="00F868BC" w:rsidRDefault="00F868BC" w:rsidP="00E00553">
            <w:pPr>
              <w:spacing w:line="0" w:lineRule="atLeast"/>
              <w:jc w:val="both"/>
            </w:pPr>
          </w:p>
          <w:p w:rsidR="00F868BC" w:rsidRDefault="00F868BC" w:rsidP="00E00553">
            <w:pPr>
              <w:spacing w:line="0" w:lineRule="atLeast"/>
              <w:jc w:val="both"/>
            </w:pPr>
          </w:p>
          <w:p w:rsidR="00F868BC" w:rsidRDefault="00F868BC" w:rsidP="00E00553">
            <w:pPr>
              <w:spacing w:line="0" w:lineRule="atLeast"/>
              <w:jc w:val="both"/>
            </w:pPr>
          </w:p>
          <w:p w:rsidR="00EB35D4" w:rsidRPr="007D3F95" w:rsidRDefault="007D3F95" w:rsidP="00E00553">
            <w:pPr>
              <w:spacing w:line="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7D3F95">
              <w:rPr>
                <w:rFonts w:ascii="Verdana" w:hAnsi="Verdana"/>
                <w:b/>
                <w:sz w:val="20"/>
                <w:szCs w:val="20"/>
              </w:rPr>
              <w:lastRenderedPageBreak/>
              <w:t>10-</w:t>
            </w:r>
          </w:p>
          <w:p w:rsidR="00E00553" w:rsidRPr="00BA2991" w:rsidRDefault="00576CD9" w:rsidP="00E005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object w:dxaOrig="1440" w:dyaOrig="1440">
                <v:shape id="_x0000_s1051" type="#_x0000_t75" style="position:absolute;left:0;text-align:left;margin-left:28.9pt;margin-top:10.25pt;width:208.45pt;height:56.85pt;z-index:251692032" wrapcoords="-78 0 -78 21355 21600 21355 21600 0 -78 0">
                  <v:imagedata r:id="rId10" o:title=""/>
                  <w10:wrap type="tight"/>
                </v:shape>
                <o:OLEObject Type="Embed" ProgID="PBrush" ShapeID="_x0000_s1051" DrawAspect="Content" ObjectID="_1581870202" r:id="rId16"/>
              </w:object>
            </w:r>
          </w:p>
          <w:p w:rsidR="00E00553" w:rsidRDefault="00E00553" w:rsidP="00E00553">
            <w:pPr>
              <w:jc w:val="both"/>
              <w:rPr>
                <w:b/>
                <w:sz w:val="22"/>
                <w:szCs w:val="22"/>
              </w:rPr>
            </w:pPr>
          </w:p>
          <w:p w:rsidR="00E00553" w:rsidRDefault="00E00553" w:rsidP="00E00553">
            <w:pPr>
              <w:jc w:val="both"/>
              <w:rPr>
                <w:b/>
                <w:sz w:val="22"/>
                <w:szCs w:val="22"/>
              </w:rPr>
            </w:pPr>
          </w:p>
          <w:p w:rsidR="00E00553" w:rsidRDefault="00E00553" w:rsidP="00E00553">
            <w:pPr>
              <w:jc w:val="both"/>
              <w:rPr>
                <w:b/>
                <w:sz w:val="22"/>
                <w:szCs w:val="22"/>
              </w:rPr>
            </w:pPr>
          </w:p>
          <w:p w:rsidR="00E00553" w:rsidRDefault="00E00553" w:rsidP="00E00553">
            <w:pPr>
              <w:jc w:val="both"/>
              <w:rPr>
                <w:b/>
                <w:sz w:val="22"/>
                <w:szCs w:val="22"/>
              </w:rPr>
            </w:pPr>
          </w:p>
          <w:p w:rsidR="00E00553" w:rsidRDefault="00E00553" w:rsidP="00E0055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Yukarıdaki besin zincirine göre ardıç kuşunun sayısındaki azalmanın sebebi aşağıdakilerden hangisi olamaz?</w:t>
            </w:r>
          </w:p>
          <w:p w:rsidR="00E00553" w:rsidRDefault="00E00553" w:rsidP="00E00553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>A)Tilki sayısının artması</w:t>
            </w:r>
            <w:r>
              <w:rPr>
                <w:sz w:val="22"/>
                <w:szCs w:val="22"/>
              </w:rPr>
              <w:t xml:space="preserve"> </w:t>
            </w:r>
          </w:p>
          <w:p w:rsidR="00E00553" w:rsidRPr="002836F2" w:rsidRDefault="00E00553" w:rsidP="00E00553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 xml:space="preserve">B)Salyangoz sayısının azalması  </w:t>
            </w:r>
          </w:p>
          <w:p w:rsidR="00E00553" w:rsidRPr="002836F2" w:rsidRDefault="00E00553" w:rsidP="00E00553">
            <w:pPr>
              <w:jc w:val="both"/>
              <w:rPr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>C)Keklik sayısının azalması</w:t>
            </w:r>
          </w:p>
          <w:p w:rsidR="009C3508" w:rsidRPr="00F62DF4" w:rsidRDefault="00E00553" w:rsidP="00E00553">
            <w:pPr>
              <w:jc w:val="both"/>
              <w:rPr>
                <w:b/>
                <w:sz w:val="22"/>
                <w:szCs w:val="22"/>
              </w:rPr>
            </w:pPr>
            <w:r w:rsidRPr="002836F2">
              <w:rPr>
                <w:sz w:val="22"/>
                <w:szCs w:val="22"/>
              </w:rPr>
              <w:t>D) Bitki sayısının azalması</w:t>
            </w:r>
          </w:p>
          <w:p w:rsidR="00E00553" w:rsidRDefault="00E00553" w:rsidP="009C3508">
            <w:pPr>
              <w:jc w:val="both"/>
              <w:rPr>
                <w:b/>
                <w:sz w:val="22"/>
                <w:szCs w:val="22"/>
              </w:rPr>
            </w:pPr>
          </w:p>
          <w:p w:rsidR="00E00553" w:rsidRDefault="007D3F95" w:rsidP="009C350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11)</w:t>
            </w:r>
          </w:p>
          <w:p w:rsidR="00E00553" w:rsidRPr="008B48B5" w:rsidRDefault="00E00553" w:rsidP="00E00553">
            <w:pPr>
              <w:ind w:left="284" w:hanging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 xml:space="preserve">Bir cisim ve aynadaki görüntüsü aşağıda verilmiştir. </w:t>
            </w:r>
          </w:p>
          <w:tbl>
            <w:tblPr>
              <w:tblStyle w:val="TabloKlavuzu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2309"/>
              <w:gridCol w:w="2346"/>
            </w:tblGrid>
            <w:tr w:rsidR="00E00553" w:rsidRPr="008B48B5" w:rsidTr="008E60E8">
              <w:tc>
                <w:tcPr>
                  <w:tcW w:w="2309" w:type="dxa"/>
                  <w:vAlign w:val="center"/>
                </w:tcPr>
                <w:p w:rsidR="00E00553" w:rsidRPr="008B48B5" w:rsidRDefault="00E00553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561974" cy="672465"/>
                        <wp:effectExtent l="0" t="0" r="0" b="0"/>
                        <wp:docPr id="7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 cstate="print"/>
                                <a:srcRect l="63227" t="34405" r="31114" b="535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2961" cy="6736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6" w:type="dxa"/>
                  <w:vAlign w:val="center"/>
                </w:tcPr>
                <w:p w:rsidR="00E00553" w:rsidRPr="008B48B5" w:rsidRDefault="00E00553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609600" cy="781050"/>
                        <wp:effectExtent l="0" t="0" r="0" b="0"/>
                        <wp:docPr id="74" name="Resi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 cstate="print"/>
                                <a:srcRect l="75216" t="32528" r="18646" b="534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0728" cy="782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0553" w:rsidRPr="008B48B5" w:rsidTr="008E60E8">
              <w:tc>
                <w:tcPr>
                  <w:tcW w:w="2309" w:type="dxa"/>
                  <w:shd w:val="clear" w:color="auto" w:fill="DAEEF3" w:themeFill="accent5" w:themeFillTint="33"/>
                </w:tcPr>
                <w:p w:rsidR="00E00553" w:rsidRPr="008B48B5" w:rsidRDefault="00E00553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sz w:val="22"/>
                      <w:szCs w:val="22"/>
                    </w:rPr>
                    <w:t>Cisim</w:t>
                  </w:r>
                </w:p>
              </w:tc>
              <w:tc>
                <w:tcPr>
                  <w:tcW w:w="2346" w:type="dxa"/>
                  <w:shd w:val="clear" w:color="auto" w:fill="DAEEF3" w:themeFill="accent5" w:themeFillTint="33"/>
                </w:tcPr>
                <w:p w:rsidR="00E00553" w:rsidRPr="008B48B5" w:rsidRDefault="00E00553" w:rsidP="00576CD9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22"/>
                      <w:szCs w:val="22"/>
                    </w:rPr>
                  </w:pPr>
                  <w:r w:rsidRPr="008B48B5">
                    <w:rPr>
                      <w:sz w:val="22"/>
                      <w:szCs w:val="22"/>
                    </w:rPr>
                    <w:t>Aynadaki görüntüsü</w:t>
                  </w:r>
                </w:p>
              </w:tc>
            </w:tr>
          </w:tbl>
          <w:p w:rsidR="00E00553" w:rsidRPr="008B48B5" w:rsidRDefault="00E00553" w:rsidP="00E00553">
            <w:pPr>
              <w:rPr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>Buna göre ayna;</w:t>
            </w:r>
          </w:p>
          <w:p w:rsidR="00E00553" w:rsidRPr="008B48B5" w:rsidRDefault="00E00553" w:rsidP="00E00553">
            <w:pPr>
              <w:ind w:left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 xml:space="preserve">I. Düz </w:t>
            </w:r>
            <w:proofErr w:type="gramStart"/>
            <w:r w:rsidRPr="008B48B5">
              <w:rPr>
                <w:sz w:val="22"/>
                <w:szCs w:val="22"/>
              </w:rPr>
              <w:t>ayna       II</w:t>
            </w:r>
            <w:proofErr w:type="gramEnd"/>
            <w:r w:rsidRPr="008B48B5">
              <w:rPr>
                <w:sz w:val="22"/>
                <w:szCs w:val="22"/>
              </w:rPr>
              <w:t>. Çukur ayna     III. Tümsek ayna</w:t>
            </w:r>
          </w:p>
          <w:p w:rsidR="00E00553" w:rsidRPr="008B48B5" w:rsidRDefault="00E00553" w:rsidP="00E00553">
            <w:pPr>
              <w:ind w:left="284"/>
              <w:rPr>
                <w:b/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 xml:space="preserve">hangileri olabilir? </w:t>
            </w:r>
          </w:p>
          <w:p w:rsidR="00E00553" w:rsidRPr="008B48B5" w:rsidRDefault="00E00553" w:rsidP="00E00553">
            <w:pPr>
              <w:ind w:left="284"/>
              <w:rPr>
                <w:b/>
                <w:sz w:val="22"/>
                <w:szCs w:val="22"/>
              </w:rPr>
            </w:pPr>
          </w:p>
          <w:p w:rsidR="00E00553" w:rsidRPr="008B48B5" w:rsidRDefault="00E00553" w:rsidP="00E00553">
            <w:pPr>
              <w:ind w:left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>A) Yalnız II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B) Yalnız III</w:t>
            </w:r>
          </w:p>
          <w:p w:rsidR="00E00553" w:rsidRPr="00E00553" w:rsidRDefault="00E00553" w:rsidP="00E00553">
            <w:pPr>
              <w:ind w:left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>C) I ve II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D) II ve III</w:t>
            </w:r>
          </w:p>
          <w:p w:rsidR="00E00553" w:rsidRDefault="00E00553" w:rsidP="009C3508">
            <w:pPr>
              <w:jc w:val="both"/>
              <w:rPr>
                <w:b/>
                <w:sz w:val="22"/>
                <w:szCs w:val="22"/>
              </w:rPr>
            </w:pPr>
          </w:p>
          <w:p w:rsidR="00E00553" w:rsidRPr="008B48B5" w:rsidRDefault="007D3F95" w:rsidP="00E00553">
            <w:pPr>
              <w:ind w:left="284" w:hanging="284"/>
              <w:rPr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12)</w:t>
            </w:r>
            <w:r w:rsidR="00E00553" w:rsidRPr="008B48B5">
              <w:rPr>
                <w:sz w:val="22"/>
                <w:szCs w:val="22"/>
              </w:rPr>
              <w:t xml:space="preserve">Aysun, üç farklı renkteki tişörtü eşit süre güneş ışığı altında bekletiyor. </w:t>
            </w:r>
          </w:p>
          <w:p w:rsidR="00E00553" w:rsidRPr="008B48B5" w:rsidRDefault="00E00553" w:rsidP="00E00553">
            <w:pPr>
              <w:ind w:left="284"/>
              <w:jc w:val="center"/>
              <w:rPr>
                <w:b/>
                <w:sz w:val="22"/>
                <w:szCs w:val="22"/>
              </w:rPr>
            </w:pPr>
            <w:r w:rsidRPr="008B48B5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819843" cy="988828"/>
                  <wp:effectExtent l="19050" t="0" r="0" b="0"/>
                  <wp:docPr id="7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lum bright="-20000" contrast="30000"/>
                          </a:blip>
                          <a:srcRect b="36633"/>
                          <a:stretch/>
                        </pic:blipFill>
                        <pic:spPr bwMode="auto">
                          <a:xfrm>
                            <a:off x="0" y="0"/>
                            <a:ext cx="2821656" cy="98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553" w:rsidRPr="008B48B5" w:rsidRDefault="00E00553" w:rsidP="00E00553">
            <w:pPr>
              <w:ind w:left="284" w:hanging="284"/>
              <w:rPr>
                <w:b/>
                <w:sz w:val="22"/>
                <w:szCs w:val="22"/>
              </w:rPr>
            </w:pPr>
            <w:r w:rsidRPr="008B48B5">
              <w:rPr>
                <w:b/>
                <w:sz w:val="22"/>
                <w:szCs w:val="22"/>
              </w:rPr>
              <w:tab/>
              <w:t xml:space="preserve">Tişörtlerin son sıcaklıkları eşit olduğuna göre, </w:t>
            </w:r>
            <w:r w:rsidRPr="008B48B5">
              <w:rPr>
                <w:b/>
                <w:sz w:val="22"/>
                <w:szCs w:val="22"/>
                <w:u w:val="single"/>
              </w:rPr>
              <w:t>ilk sıcaklıkları</w:t>
            </w:r>
            <w:r w:rsidRPr="008B48B5">
              <w:rPr>
                <w:b/>
                <w:sz w:val="22"/>
                <w:szCs w:val="22"/>
              </w:rPr>
              <w:t xml:space="preserve"> arasındaki ilişki hangi seçenekte doğru verilmiştir?  </w:t>
            </w:r>
          </w:p>
          <w:p w:rsidR="00E00553" w:rsidRPr="008B48B5" w:rsidRDefault="00E00553" w:rsidP="00E00553">
            <w:pPr>
              <w:ind w:left="284" w:hanging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ab/>
              <w:t>A) II &gt; III &gt; I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B) I &gt; III &gt; II</w:t>
            </w:r>
          </w:p>
          <w:p w:rsidR="009C3508" w:rsidRPr="00EB35D4" w:rsidRDefault="00E00553" w:rsidP="00EB35D4">
            <w:pPr>
              <w:ind w:left="284" w:hanging="284"/>
              <w:rPr>
                <w:sz w:val="22"/>
                <w:szCs w:val="22"/>
              </w:rPr>
            </w:pPr>
            <w:r w:rsidRPr="008B48B5">
              <w:rPr>
                <w:sz w:val="22"/>
                <w:szCs w:val="22"/>
              </w:rPr>
              <w:tab/>
              <w:t xml:space="preserve">C) I = II = III </w:t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</w:r>
            <w:r w:rsidRPr="008B48B5">
              <w:rPr>
                <w:sz w:val="22"/>
                <w:szCs w:val="22"/>
              </w:rPr>
              <w:tab/>
              <w:t>D) III &gt; I = II</w:t>
            </w:r>
          </w:p>
        </w:tc>
        <w:tc>
          <w:tcPr>
            <w:tcW w:w="5300" w:type="dxa"/>
          </w:tcPr>
          <w:p w:rsidR="00E00553" w:rsidRDefault="007D3F95" w:rsidP="009C3508">
            <w:pPr>
              <w:ind w:left="284" w:hanging="28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3</w:t>
            </w:r>
            <w:r w:rsidR="009C3508" w:rsidRPr="001E5CA4">
              <w:rPr>
                <w:b/>
                <w:sz w:val="22"/>
                <w:szCs w:val="22"/>
              </w:rPr>
              <w:t>-</w:t>
            </w:r>
          </w:p>
          <w:p w:rsidR="00E00553" w:rsidRDefault="00576CD9" w:rsidP="009C3508">
            <w:pPr>
              <w:ind w:left="284" w:hanging="284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object w:dxaOrig="1440" w:dyaOrig="1440">
                <v:shape id="_x0000_s1052" type="#_x0000_t75" style="position:absolute;left:0;text-align:left;margin-left:6.55pt;margin-top:.95pt;width:231pt;height:162.35pt;z-index:251693056" wrapcoords="-90 0 -90 21533 21600 21533 21600 0 -90 0">
                  <v:imagedata r:id="rId13" o:title=""/>
                  <w10:wrap type="tight"/>
                </v:shape>
                <o:OLEObject Type="Embed" ProgID="PBrush" ShapeID="_x0000_s1052" DrawAspect="Content" ObjectID="_1581870203" r:id="rId17"/>
              </w:object>
            </w:r>
            <w:r w:rsidR="007D3F95">
              <w:rPr>
                <w:b/>
                <w:sz w:val="22"/>
                <w:szCs w:val="22"/>
              </w:rPr>
              <w:t>4)</w:t>
            </w:r>
          </w:p>
          <w:p w:rsidR="00E00553" w:rsidRPr="001E6277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6277">
              <w:rPr>
                <w:b/>
              </w:rPr>
              <w:t xml:space="preserve">Su </w:t>
            </w:r>
            <w:r>
              <w:rPr>
                <w:b/>
              </w:rPr>
              <w:t xml:space="preserve">     </w:t>
            </w:r>
            <w:r w:rsidRPr="001E6277">
              <w:rPr>
                <w:b/>
              </w:rPr>
              <w:t xml:space="preserve">+ </w:t>
            </w:r>
            <w:r>
              <w:rPr>
                <w:b/>
              </w:rPr>
              <w:t xml:space="preserve">   </w:t>
            </w:r>
            <w:proofErr w:type="gramStart"/>
            <w:r w:rsidRPr="001E6277">
              <w:rPr>
                <w:b/>
              </w:rPr>
              <w:t xml:space="preserve">I </w:t>
            </w:r>
            <w:r>
              <w:rPr>
                <w:b/>
              </w:rPr>
              <w:t xml:space="preserve">      </w:t>
            </w:r>
            <w:r w:rsidRPr="001E6277">
              <w:rPr>
                <w:b/>
              </w:rPr>
              <w:t>: Antifriz</w:t>
            </w:r>
            <w:proofErr w:type="gramEnd"/>
            <w:r w:rsidRPr="001E6277">
              <w:rPr>
                <w:b/>
              </w:rPr>
              <w:t xml:space="preserve"> </w:t>
            </w:r>
          </w:p>
          <w:p w:rsidR="00E00553" w:rsidRPr="001E6277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6277">
              <w:rPr>
                <w:b/>
              </w:rPr>
              <w:t xml:space="preserve">Alkol </w:t>
            </w:r>
            <w:r>
              <w:rPr>
                <w:b/>
              </w:rPr>
              <w:t xml:space="preserve"> </w:t>
            </w:r>
            <w:r w:rsidRPr="001E6277">
              <w:rPr>
                <w:b/>
              </w:rPr>
              <w:t xml:space="preserve">+ </w:t>
            </w:r>
            <w:r>
              <w:rPr>
                <w:b/>
              </w:rPr>
              <w:t xml:space="preserve">  </w:t>
            </w:r>
            <w:proofErr w:type="gramStart"/>
            <w:r w:rsidRPr="001E6277">
              <w:rPr>
                <w:b/>
              </w:rPr>
              <w:t xml:space="preserve">II </w:t>
            </w:r>
            <w:r>
              <w:rPr>
                <w:b/>
              </w:rPr>
              <w:t xml:space="preserve">      </w:t>
            </w:r>
            <w:r w:rsidRPr="001E6277">
              <w:rPr>
                <w:b/>
              </w:rPr>
              <w:t>: Tentürdiyot</w:t>
            </w:r>
            <w:proofErr w:type="gramEnd"/>
            <w:r w:rsidRPr="001E6277">
              <w:rPr>
                <w:b/>
              </w:rPr>
              <w:t xml:space="preserve"> </w:t>
            </w:r>
          </w:p>
          <w:p w:rsidR="00E00553" w:rsidRPr="001E6277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1E6277">
              <w:rPr>
                <w:b/>
              </w:rPr>
              <w:t xml:space="preserve">Su </w:t>
            </w:r>
            <w:r>
              <w:rPr>
                <w:b/>
              </w:rPr>
              <w:t xml:space="preserve">     </w:t>
            </w:r>
            <w:r w:rsidRPr="001E6277">
              <w:rPr>
                <w:b/>
              </w:rPr>
              <w:t xml:space="preserve">+ </w:t>
            </w:r>
            <w:r>
              <w:rPr>
                <w:b/>
              </w:rPr>
              <w:t xml:space="preserve">  </w:t>
            </w:r>
            <w:proofErr w:type="gramStart"/>
            <w:r w:rsidRPr="001E6277">
              <w:rPr>
                <w:b/>
              </w:rPr>
              <w:t xml:space="preserve">III </w:t>
            </w:r>
            <w:r>
              <w:rPr>
                <w:b/>
              </w:rPr>
              <w:t xml:space="preserve">     </w:t>
            </w:r>
            <w:r w:rsidRPr="001E6277">
              <w:rPr>
                <w:b/>
              </w:rPr>
              <w:t>: Deniz</w:t>
            </w:r>
            <w:proofErr w:type="gramEnd"/>
            <w:r w:rsidRPr="001E6277">
              <w:rPr>
                <w:b/>
              </w:rPr>
              <w:t xml:space="preserve"> suyu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>Verilen çözelti örneklerinde numara ile gösterilen yerler hangisinde doğru verilmiştir?</w:t>
            </w:r>
          </w:p>
          <w:p w:rsidR="00E00553" w:rsidRPr="00D77BB0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u w:val="single"/>
              </w:rPr>
            </w:pPr>
            <w:r w:rsidRPr="00D77BB0">
              <w:rPr>
                <w:u w:val="single"/>
              </w:rPr>
              <w:t xml:space="preserve">         I              </w:t>
            </w:r>
            <w:r>
              <w:rPr>
                <w:u w:val="single"/>
              </w:rPr>
              <w:t xml:space="preserve">   </w:t>
            </w:r>
            <w:r w:rsidRPr="00D77BB0">
              <w:rPr>
                <w:u w:val="single"/>
              </w:rPr>
              <w:t xml:space="preserve"> II                      III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A) Alkol             İyot               Oksijen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B) Asit              </w:t>
            </w:r>
            <w:proofErr w:type="gramStart"/>
            <w:r>
              <w:t>Oksijen            Hava</w:t>
            </w:r>
            <w:proofErr w:type="gramEnd"/>
            <w:r>
              <w:t xml:space="preserve">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C) Hava               Asit              Oksijen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t>D) Alkol             Hava               İyot</w:t>
            </w:r>
          </w:p>
          <w:p w:rsidR="00E00553" w:rsidRDefault="00E00553" w:rsidP="009C3508">
            <w:pPr>
              <w:ind w:left="284" w:hanging="284"/>
              <w:rPr>
                <w:b/>
                <w:sz w:val="22"/>
                <w:szCs w:val="22"/>
              </w:rPr>
            </w:pPr>
          </w:p>
          <w:p w:rsidR="00E00553" w:rsidRPr="008B6092" w:rsidRDefault="007D3F95" w:rsidP="00E00553">
            <w:pPr>
              <w:rPr>
                <w:b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5)</w:t>
            </w:r>
            <w:r w:rsidR="00E00553" w:rsidRPr="008B6092">
              <w:rPr>
                <w:sz w:val="22"/>
                <w:szCs w:val="22"/>
              </w:rPr>
              <w:t xml:space="preserve">Aşağıdaki iyon-okunuş eşleştirmelerinden hangisi </w:t>
            </w:r>
            <w:r w:rsidR="00E00553" w:rsidRPr="008018F3">
              <w:rPr>
                <w:sz w:val="22"/>
                <w:szCs w:val="22"/>
                <w:u w:val="single"/>
              </w:rPr>
              <w:t>yanlıştır?</w:t>
            </w:r>
            <w:r w:rsidR="00E00553" w:rsidRPr="008B6092">
              <w:rPr>
                <w:b/>
                <w:sz w:val="22"/>
                <w:szCs w:val="22"/>
              </w:rPr>
              <w:t xml:space="preserve">                                                        </w:t>
            </w:r>
          </w:p>
          <w:p w:rsidR="00E00553" w:rsidRDefault="00E00553" w:rsidP="00E00553">
            <w:pPr>
              <w:rPr>
                <w:b/>
                <w:sz w:val="22"/>
                <w:szCs w:val="22"/>
              </w:rPr>
            </w:pPr>
            <w:r w:rsidRPr="008B6092">
              <w:rPr>
                <w:b/>
                <w:sz w:val="22"/>
                <w:szCs w:val="22"/>
              </w:rPr>
              <w:t>A) CO</w:t>
            </w:r>
            <w:r w:rsidRPr="008B6092">
              <w:rPr>
                <w:b/>
                <w:sz w:val="22"/>
                <w:szCs w:val="22"/>
                <w:vertAlign w:val="subscript"/>
              </w:rPr>
              <w:t>3</w:t>
            </w:r>
            <w:r w:rsidRPr="008B6092">
              <w:rPr>
                <w:b/>
                <w:sz w:val="22"/>
                <w:szCs w:val="22"/>
                <w:vertAlign w:val="superscript"/>
              </w:rPr>
              <w:t>-2</w:t>
            </w:r>
            <w:r w:rsidRPr="008B6092">
              <w:rPr>
                <w:b/>
                <w:sz w:val="22"/>
                <w:szCs w:val="22"/>
              </w:rPr>
              <w:t>-------</w:t>
            </w:r>
            <w:proofErr w:type="gramStart"/>
            <w:r w:rsidRPr="008B6092">
              <w:rPr>
                <w:b/>
                <w:sz w:val="22"/>
                <w:szCs w:val="22"/>
              </w:rPr>
              <w:t xml:space="preserve">Karbonat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8B6092">
              <w:rPr>
                <w:b/>
                <w:sz w:val="22"/>
                <w:szCs w:val="22"/>
              </w:rPr>
              <w:t xml:space="preserve">   B</w:t>
            </w:r>
            <w:proofErr w:type="gramEnd"/>
            <w:r w:rsidRPr="008B6092">
              <w:rPr>
                <w:b/>
                <w:sz w:val="22"/>
                <w:szCs w:val="22"/>
              </w:rPr>
              <w:t>) NH</w:t>
            </w:r>
            <w:r w:rsidRPr="008B6092">
              <w:rPr>
                <w:b/>
                <w:sz w:val="22"/>
                <w:szCs w:val="22"/>
                <w:vertAlign w:val="subscript"/>
              </w:rPr>
              <w:t>4</w:t>
            </w:r>
            <w:r w:rsidRPr="008B6092">
              <w:rPr>
                <w:b/>
                <w:sz w:val="22"/>
                <w:szCs w:val="22"/>
                <w:vertAlign w:val="superscript"/>
              </w:rPr>
              <w:t>+</w:t>
            </w:r>
            <w:r w:rsidRPr="008B6092">
              <w:rPr>
                <w:b/>
                <w:sz w:val="22"/>
                <w:szCs w:val="22"/>
              </w:rPr>
              <w:t xml:space="preserve">---Amonyum             </w:t>
            </w:r>
          </w:p>
          <w:p w:rsidR="003F2C8C" w:rsidRPr="008B6092" w:rsidRDefault="003F2C8C" w:rsidP="00E00553">
            <w:pPr>
              <w:rPr>
                <w:b/>
                <w:sz w:val="22"/>
                <w:szCs w:val="22"/>
              </w:rPr>
            </w:pPr>
          </w:p>
          <w:p w:rsidR="00E00553" w:rsidRPr="00690952" w:rsidRDefault="00E00553" w:rsidP="00E0055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B6092">
              <w:rPr>
                <w:b/>
                <w:sz w:val="22"/>
                <w:szCs w:val="22"/>
              </w:rPr>
              <w:t>C)PO</w:t>
            </w:r>
            <w:r w:rsidRPr="008B6092">
              <w:rPr>
                <w:b/>
                <w:sz w:val="22"/>
                <w:szCs w:val="22"/>
                <w:vertAlign w:val="subscript"/>
              </w:rPr>
              <w:t>4</w:t>
            </w:r>
            <w:r w:rsidRPr="008B6092">
              <w:rPr>
                <w:b/>
                <w:sz w:val="22"/>
                <w:szCs w:val="22"/>
                <w:vertAlign w:val="superscript"/>
              </w:rPr>
              <w:t>-3</w:t>
            </w:r>
            <w:r w:rsidRPr="008B6092">
              <w:rPr>
                <w:b/>
                <w:sz w:val="22"/>
                <w:szCs w:val="22"/>
              </w:rPr>
              <w:t>--------</w:t>
            </w:r>
            <w:proofErr w:type="gramStart"/>
            <w:r w:rsidRPr="008B6092">
              <w:rPr>
                <w:b/>
                <w:sz w:val="22"/>
                <w:szCs w:val="22"/>
              </w:rPr>
              <w:t>Fosfat      D</w:t>
            </w:r>
            <w:proofErr w:type="gramEnd"/>
            <w:r w:rsidRPr="008B6092">
              <w:rPr>
                <w:b/>
                <w:sz w:val="22"/>
                <w:szCs w:val="22"/>
              </w:rPr>
              <w:t>)OH</w:t>
            </w:r>
            <w:r w:rsidRPr="008B6092">
              <w:rPr>
                <w:b/>
                <w:sz w:val="22"/>
                <w:szCs w:val="22"/>
                <w:vertAlign w:val="superscript"/>
              </w:rPr>
              <w:t>-</w:t>
            </w:r>
            <w:r w:rsidRPr="008B6092">
              <w:rPr>
                <w:b/>
                <w:sz w:val="22"/>
                <w:szCs w:val="22"/>
              </w:rPr>
              <w:t>--- Sodyum klorür</w:t>
            </w:r>
          </w:p>
          <w:p w:rsidR="009C3508" w:rsidRPr="00EB1468" w:rsidRDefault="007D3F95" w:rsidP="00E0055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6)</w:t>
            </w:r>
          </w:p>
          <w:p w:rsidR="009C3508" w:rsidRPr="00EB1468" w:rsidRDefault="009C3508" w:rsidP="009C3508">
            <w:pPr>
              <w:spacing w:line="0" w:lineRule="atLeast"/>
              <w:rPr>
                <w:b/>
                <w:sz w:val="22"/>
                <w:szCs w:val="22"/>
              </w:rPr>
            </w:pPr>
            <w:r w:rsidRPr="00EB1468">
              <w:rPr>
                <w:b/>
                <w:bCs/>
                <w:sz w:val="22"/>
                <w:szCs w:val="22"/>
              </w:rPr>
              <w:t>Beyaz zemin üzerinde durmakta olan mavi ve kırmızı bilyelere kırmızı ışık altında bakıldığında kaç bilye gözlemlenir?</w:t>
            </w:r>
          </w:p>
          <w:p w:rsidR="009C3508" w:rsidRPr="00EB1468" w:rsidRDefault="00EB35D4" w:rsidP="009C3508">
            <w:pPr>
              <w:spacing w:line="0" w:lineRule="atLeast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-412115</wp:posOffset>
                  </wp:positionV>
                  <wp:extent cx="1572895" cy="616585"/>
                  <wp:effectExtent l="19050" t="0" r="8255" b="0"/>
                  <wp:wrapTight wrapText="bothSides">
                    <wp:wrapPolygon edited="0">
                      <wp:start x="-262" y="0"/>
                      <wp:lineTo x="-262" y="20688"/>
                      <wp:lineTo x="21713" y="20688"/>
                      <wp:lineTo x="21713" y="0"/>
                      <wp:lineTo x="-262" y="0"/>
                    </wp:wrapPolygon>
                  </wp:wrapTight>
                  <wp:docPr id="58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3508" w:rsidRPr="00EB1468">
              <w:rPr>
                <w:bCs/>
                <w:sz w:val="22"/>
                <w:szCs w:val="22"/>
              </w:rPr>
              <w:t>(M: mavi K: Kırmızı)</w:t>
            </w:r>
          </w:p>
          <w:p w:rsidR="009C3508" w:rsidRPr="00376020" w:rsidRDefault="009C3508" w:rsidP="009C3508">
            <w:pPr>
              <w:spacing w:line="0" w:lineRule="atLeast"/>
              <w:rPr>
                <w:bCs/>
                <w:sz w:val="22"/>
                <w:szCs w:val="22"/>
              </w:rPr>
            </w:pPr>
            <w:r w:rsidRPr="00EB1468">
              <w:rPr>
                <w:bCs/>
                <w:sz w:val="22"/>
                <w:szCs w:val="22"/>
              </w:rPr>
              <w:t>A) 5</w:t>
            </w:r>
            <w:r w:rsidRPr="00EB1468">
              <w:rPr>
                <w:bCs/>
                <w:sz w:val="22"/>
                <w:szCs w:val="22"/>
              </w:rPr>
              <w:tab/>
            </w:r>
            <w:r w:rsidRPr="00EB1468">
              <w:rPr>
                <w:bCs/>
                <w:sz w:val="22"/>
                <w:szCs w:val="22"/>
              </w:rPr>
              <w:tab/>
              <w:t xml:space="preserve">B) 4 </w:t>
            </w:r>
            <w:r w:rsidRPr="00EB1468">
              <w:rPr>
                <w:bCs/>
                <w:sz w:val="22"/>
                <w:szCs w:val="22"/>
              </w:rPr>
              <w:tab/>
            </w:r>
            <w:r w:rsidRPr="00EB1468">
              <w:rPr>
                <w:bCs/>
                <w:sz w:val="22"/>
                <w:szCs w:val="22"/>
              </w:rPr>
              <w:tab/>
              <w:t xml:space="preserve">C) 3 </w:t>
            </w:r>
            <w:r w:rsidRPr="00EB1468">
              <w:rPr>
                <w:bCs/>
                <w:sz w:val="22"/>
                <w:szCs w:val="22"/>
              </w:rPr>
              <w:tab/>
            </w:r>
            <w:r w:rsidRPr="00EB1468">
              <w:rPr>
                <w:bCs/>
                <w:sz w:val="22"/>
                <w:szCs w:val="22"/>
              </w:rPr>
              <w:tab/>
              <w:t>D) 2</w:t>
            </w:r>
          </w:p>
          <w:p w:rsidR="00E00553" w:rsidRDefault="00E00553" w:rsidP="00E00553">
            <w:pPr>
              <w:pStyle w:val="AralkYok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E00553" w:rsidRDefault="00E00553" w:rsidP="00E00553">
            <w:pPr>
              <w:pStyle w:val="AralkYok"/>
              <w:jc w:val="both"/>
            </w:pPr>
            <w:r>
              <w:rPr>
                <w:b/>
              </w:rPr>
              <w:lastRenderedPageBreak/>
              <w:t xml:space="preserve">  </w:t>
            </w:r>
            <w:r w:rsidR="007D3F95">
              <w:rPr>
                <w:b/>
              </w:rPr>
              <w:t>13)</w:t>
            </w:r>
            <w:r>
              <w:rPr>
                <w:b/>
              </w:rPr>
              <w:t xml:space="preserve">  </w:t>
            </w:r>
            <w:r w:rsidRPr="00E4067D">
              <w:rPr>
                <w:b/>
              </w:rPr>
              <w:t>1.</w:t>
            </w:r>
            <w:r>
              <w:t xml:space="preserve"> Toplanan atıklar geri dönüşüm tesislerine gönderilir. </w:t>
            </w:r>
          </w:p>
          <w:p w:rsidR="00E00553" w:rsidRDefault="00E00553" w:rsidP="00E00553">
            <w:pPr>
              <w:pStyle w:val="AralkYok"/>
              <w:jc w:val="both"/>
            </w:pPr>
            <w:r>
              <w:rPr>
                <w:b/>
              </w:rPr>
              <w:t xml:space="preserve">     </w:t>
            </w:r>
            <w:r w:rsidRPr="00E4067D">
              <w:rPr>
                <w:b/>
              </w:rPr>
              <w:t>2.</w:t>
            </w:r>
            <w:r>
              <w:t xml:space="preserve"> Farklı özellikteki atıklar ayrılarak biriktirilir. </w:t>
            </w:r>
          </w:p>
          <w:p w:rsidR="00E00553" w:rsidRPr="00EB35D4" w:rsidRDefault="00E00553" w:rsidP="00E00553">
            <w:pPr>
              <w:pStyle w:val="AralkYok"/>
              <w:jc w:val="both"/>
            </w:pPr>
            <w:r>
              <w:rPr>
                <w:b/>
              </w:rPr>
              <w:t xml:space="preserve">     </w:t>
            </w:r>
            <w:r w:rsidRPr="00E4067D">
              <w:rPr>
                <w:b/>
              </w:rPr>
              <w:t>3.</w:t>
            </w:r>
            <w:r>
              <w:t xml:space="preserve"> Atıklar, atık araçları ile toplanır. </w:t>
            </w:r>
          </w:p>
          <w:p w:rsidR="00E00553" w:rsidRPr="00E4067D" w:rsidRDefault="00E00553" w:rsidP="00E00553">
            <w:pPr>
              <w:pStyle w:val="AralkYok"/>
              <w:jc w:val="both"/>
              <w:rPr>
                <w:b/>
              </w:rPr>
            </w:pPr>
            <w:r w:rsidRPr="00E4067D">
              <w:rPr>
                <w:b/>
              </w:rPr>
              <w:t xml:space="preserve">Atık maddelerin kullanılabilir hale gelme sürecine göre sıralanışı aşağıdakilerden hangisidir? </w:t>
            </w:r>
          </w:p>
          <w:p w:rsidR="00E00553" w:rsidRDefault="00E00553" w:rsidP="00E00553">
            <w:pPr>
              <w:pStyle w:val="AralkYok"/>
              <w:jc w:val="both"/>
            </w:pPr>
            <w:r>
              <w:t xml:space="preserve">    </w:t>
            </w:r>
            <w:r w:rsidRPr="00E4067D">
              <w:t>A) 1-2-</w:t>
            </w:r>
            <w:proofErr w:type="gramStart"/>
            <w:r w:rsidRPr="00E4067D">
              <w:t>3     B</w:t>
            </w:r>
            <w:proofErr w:type="gramEnd"/>
            <w:r w:rsidRPr="00E4067D">
              <w:t>) 1-3-2     C) 2-3-1    D) 2-1-3</w:t>
            </w:r>
          </w:p>
          <w:p w:rsidR="00EB35D4" w:rsidRPr="007D3F95" w:rsidRDefault="007D3F95" w:rsidP="00E00553">
            <w:pPr>
              <w:pStyle w:val="AralkYok"/>
              <w:jc w:val="both"/>
              <w:rPr>
                <w:b/>
                <w:noProof/>
                <w:sz w:val="22"/>
                <w:szCs w:val="22"/>
              </w:rPr>
            </w:pPr>
            <w:r w:rsidRPr="007D3F95">
              <w:rPr>
                <w:b/>
                <w:noProof/>
                <w:sz w:val="22"/>
                <w:szCs w:val="22"/>
              </w:rPr>
              <w:t>14)</w:t>
            </w:r>
          </w:p>
          <w:p w:rsidR="00E00553" w:rsidRPr="00E846F0" w:rsidRDefault="00576CD9" w:rsidP="00E00553">
            <w:pPr>
              <w:jc w:val="both"/>
              <w:rPr>
                <w:b/>
                <w:u w:val="single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054" type="#_x0000_t32" style="position:absolute;left:0;text-align:left;margin-left:116.25pt;margin-top:9.25pt;width:0;height:117.2pt;z-index:251706368" o:connectortype="straight"/>
              </w:pict>
            </w:r>
            <w:r w:rsidR="00E00553" w:rsidRPr="00E846F0">
              <w:rPr>
                <w:b/>
                <w:u w:val="single"/>
              </w:rPr>
              <w:t xml:space="preserve">Ağırlık (G)           </w:t>
            </w:r>
            <w:r w:rsidR="00EB35D4">
              <w:rPr>
                <w:b/>
                <w:u w:val="single"/>
              </w:rPr>
              <w:t xml:space="preserve">           </w:t>
            </w:r>
            <w:r w:rsidR="00E00553" w:rsidRPr="00E846F0">
              <w:rPr>
                <w:b/>
                <w:u w:val="single"/>
              </w:rPr>
              <w:t xml:space="preserve"> Kütle (m) </w:t>
            </w:r>
          </w:p>
          <w:p w:rsidR="00E00553" w:rsidRDefault="00E00553" w:rsidP="00E00553">
            <w:pPr>
              <w:spacing w:line="276" w:lineRule="auto"/>
            </w:pPr>
            <w:r w:rsidRPr="00E846F0">
              <w:rPr>
                <w:b/>
              </w:rPr>
              <w:t>I-</w:t>
            </w:r>
            <w:r>
              <w:t xml:space="preserve">Ağırlık bir kuvvettir.     </w:t>
            </w:r>
            <w:proofErr w:type="gramStart"/>
            <w:r>
              <w:t>Kütle,madde</w:t>
            </w:r>
            <w:proofErr w:type="gramEnd"/>
            <w:r w:rsidR="00EB35D4">
              <w:t xml:space="preserve"> miktarıdır.</w:t>
            </w:r>
            <w:r>
              <w:t xml:space="preserve"> </w:t>
            </w:r>
            <w:r w:rsidR="00EB35D4">
              <w:t xml:space="preserve">    </w:t>
            </w:r>
            <w:r>
              <w:t xml:space="preserve">                                                                               </w:t>
            </w:r>
            <w:r w:rsidRPr="00E846F0">
              <w:rPr>
                <w:b/>
              </w:rPr>
              <w:t>II.</w:t>
            </w:r>
            <w:r>
              <w:t xml:space="preserve"> Dinamometre </w:t>
            </w:r>
            <w:proofErr w:type="gramStart"/>
            <w:r>
              <w:t>ile          Eşit</w:t>
            </w:r>
            <w:proofErr w:type="gramEnd"/>
            <w:r>
              <w:t xml:space="preserve"> Kollu Terazi ile ölçülür.                                   ölçülür.</w:t>
            </w:r>
          </w:p>
          <w:p w:rsidR="00E00553" w:rsidRDefault="00E00553" w:rsidP="00E00553">
            <w:pPr>
              <w:spacing w:line="276" w:lineRule="auto"/>
            </w:pPr>
            <w:r w:rsidRPr="00E846F0">
              <w:rPr>
                <w:b/>
              </w:rPr>
              <w:t>III.</w:t>
            </w:r>
            <w:r>
              <w:t xml:space="preserve"> Birimi Newton(N)      Birimi gram(g) veya        ’dur.                                   kilogram(kg) dır. </w:t>
            </w:r>
          </w:p>
          <w:p w:rsidR="00E00553" w:rsidRDefault="00E00553" w:rsidP="00E00553">
            <w:pPr>
              <w:spacing w:line="276" w:lineRule="auto"/>
            </w:pPr>
            <w:r w:rsidRPr="00E846F0">
              <w:rPr>
                <w:b/>
              </w:rPr>
              <w:t>IV.</w:t>
            </w:r>
            <w:r>
              <w:t xml:space="preserve"> Dünya’da ve </w:t>
            </w:r>
            <w:proofErr w:type="gramStart"/>
            <w:r>
              <w:t>Ay’da    Dünya’da</w:t>
            </w:r>
            <w:proofErr w:type="gramEnd"/>
            <w:r>
              <w:t xml:space="preserve"> ve Ay’da</w:t>
            </w:r>
          </w:p>
          <w:p w:rsidR="00E00553" w:rsidRDefault="00E00553" w:rsidP="00E00553">
            <w:pPr>
              <w:spacing w:line="276" w:lineRule="auto"/>
            </w:pPr>
            <w:r>
              <w:t xml:space="preserve">aynıdır.                                  farklıdır. </w:t>
            </w:r>
          </w:p>
          <w:p w:rsidR="00E00553" w:rsidRPr="00BC556A" w:rsidRDefault="00E00553" w:rsidP="00E00553">
            <w:pPr>
              <w:jc w:val="both"/>
              <w:rPr>
                <w:b/>
              </w:rPr>
            </w:pPr>
            <w:r>
              <w:t xml:space="preserve">        </w:t>
            </w:r>
            <w:r w:rsidRPr="00BC556A">
              <w:t>Bir öğrenci ağırlık ve kütle ile ilgili bilgilerin karşılaştırıldığı bir tablo hazırlıyor. Öğretmeni tabloyu kontrol ettiğinde bilgilerden bir tanesini öğrencinin karıştırdığını ve yer değişikliği ile tablonun doğru olacağını söylüyor.</w:t>
            </w:r>
            <w:r w:rsidRPr="00BC556A">
              <w:rPr>
                <w:b/>
              </w:rPr>
              <w:t xml:space="preserve"> Buna göre öğrenci hangi satırdaki bilgileri yer değiştirirse tablo doğru yapılmış olur? </w:t>
            </w:r>
          </w:p>
          <w:p w:rsidR="00E00553" w:rsidRPr="00E846F0" w:rsidRDefault="00E00553" w:rsidP="00E00553">
            <w:pPr>
              <w:jc w:val="both"/>
              <w:rPr>
                <w:b/>
                <w:sz w:val="22"/>
                <w:szCs w:val="22"/>
              </w:rPr>
            </w:pPr>
            <w:r>
              <w:t xml:space="preserve">A) I                 B) II               C) </w:t>
            </w:r>
            <w:proofErr w:type="gramStart"/>
            <w:r>
              <w:t>III       D</w:t>
            </w:r>
            <w:proofErr w:type="gramEnd"/>
            <w:r>
              <w:t>) IV</w:t>
            </w:r>
          </w:p>
          <w:p w:rsidR="00EB35D4" w:rsidRDefault="00EB35D4" w:rsidP="00EB35D4">
            <w:pPr>
              <w:pStyle w:val="AralkYok"/>
              <w:rPr>
                <w:color w:val="000000"/>
                <w:sz w:val="22"/>
                <w:szCs w:val="22"/>
              </w:rPr>
            </w:pPr>
          </w:p>
          <w:p w:rsidR="00EB35D4" w:rsidRPr="001E5CA4" w:rsidRDefault="007D3F95" w:rsidP="00EB35D4">
            <w:pPr>
              <w:pStyle w:val="AralkYok"/>
              <w:rPr>
                <w:color w:val="000000"/>
                <w:sz w:val="22"/>
                <w:szCs w:val="22"/>
              </w:rPr>
            </w:pPr>
            <w:r w:rsidRPr="007D3F95">
              <w:rPr>
                <w:b/>
                <w:color w:val="000000"/>
                <w:sz w:val="22"/>
                <w:szCs w:val="22"/>
              </w:rPr>
              <w:t>15)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EB35D4" w:rsidRPr="001E5CA4">
              <w:rPr>
                <w:color w:val="000000"/>
                <w:sz w:val="22"/>
                <w:szCs w:val="22"/>
              </w:rPr>
              <w:t xml:space="preserve">Seval Öğretmen öğrencilerinden </w:t>
            </w:r>
            <w:r w:rsidR="00EB35D4" w:rsidRPr="001E5CA4">
              <w:rPr>
                <w:b/>
                <w:color w:val="000000"/>
                <w:sz w:val="22"/>
                <w:szCs w:val="22"/>
                <w:u w:val="single"/>
              </w:rPr>
              <w:t>çözelti</w:t>
            </w:r>
            <w:r w:rsidR="00EB35D4" w:rsidRPr="001E5CA4">
              <w:rPr>
                <w:color w:val="000000"/>
                <w:sz w:val="22"/>
                <w:szCs w:val="22"/>
              </w:rPr>
              <w:t xml:space="preserve"> örnekleri hazırlamalarını istiyor.</w:t>
            </w:r>
          </w:p>
          <w:p w:rsidR="00EB35D4" w:rsidRPr="001E5CA4" w:rsidRDefault="00EB35D4" w:rsidP="00EB35D4">
            <w:pPr>
              <w:pStyle w:val="AralkYok"/>
              <w:rPr>
                <w:color w:val="000000"/>
                <w:sz w:val="22"/>
                <w:szCs w:val="22"/>
              </w:rPr>
            </w:pPr>
            <w:proofErr w:type="gramStart"/>
            <w:r w:rsidRPr="001E5CA4">
              <w:rPr>
                <w:b/>
                <w:color w:val="000000"/>
                <w:sz w:val="22"/>
                <w:szCs w:val="22"/>
              </w:rPr>
              <w:t>Ali</w:t>
            </w:r>
            <w:r w:rsidRPr="001E5CA4">
              <w:rPr>
                <w:color w:val="000000"/>
                <w:sz w:val="22"/>
                <w:szCs w:val="22"/>
              </w:rPr>
              <w:t xml:space="preserve"> : Ben</w:t>
            </w:r>
            <w:proofErr w:type="gramEnd"/>
            <w:r w:rsidRPr="001E5CA4">
              <w:rPr>
                <w:color w:val="000000"/>
                <w:sz w:val="22"/>
                <w:szCs w:val="22"/>
              </w:rPr>
              <w:t xml:space="preserve"> 250 ml su ile 50 ml zeytinyağını karıştıracağım.</w:t>
            </w:r>
          </w:p>
          <w:p w:rsidR="00EB35D4" w:rsidRPr="001E5CA4" w:rsidRDefault="00EB35D4" w:rsidP="00EB35D4">
            <w:pPr>
              <w:pStyle w:val="AralkYok"/>
              <w:rPr>
                <w:color w:val="000000"/>
                <w:sz w:val="22"/>
                <w:szCs w:val="22"/>
              </w:rPr>
            </w:pPr>
            <w:proofErr w:type="gramStart"/>
            <w:r w:rsidRPr="001E5CA4">
              <w:rPr>
                <w:b/>
                <w:color w:val="000000"/>
                <w:sz w:val="22"/>
                <w:szCs w:val="22"/>
              </w:rPr>
              <w:t>Murat</w:t>
            </w:r>
            <w:r w:rsidRPr="001E5CA4">
              <w:rPr>
                <w:color w:val="000000"/>
                <w:sz w:val="22"/>
                <w:szCs w:val="22"/>
              </w:rPr>
              <w:t xml:space="preserve"> : Bir</w:t>
            </w:r>
            <w:proofErr w:type="gramEnd"/>
            <w:r w:rsidRPr="001E5CA4">
              <w:rPr>
                <w:color w:val="000000"/>
                <w:sz w:val="22"/>
                <w:szCs w:val="22"/>
              </w:rPr>
              <w:t xml:space="preserve"> miktar suya 10 gram toz şeker atıp karıştıracağım.</w:t>
            </w:r>
          </w:p>
          <w:p w:rsidR="00EB35D4" w:rsidRPr="001E5CA4" w:rsidRDefault="00EB35D4" w:rsidP="00EB35D4">
            <w:pPr>
              <w:pStyle w:val="AralkYok"/>
              <w:rPr>
                <w:color w:val="000000"/>
                <w:sz w:val="22"/>
                <w:szCs w:val="22"/>
              </w:rPr>
            </w:pPr>
            <w:proofErr w:type="gramStart"/>
            <w:r w:rsidRPr="001E5CA4">
              <w:rPr>
                <w:b/>
                <w:color w:val="000000"/>
                <w:sz w:val="22"/>
                <w:szCs w:val="22"/>
              </w:rPr>
              <w:t xml:space="preserve">Onur : </w:t>
            </w:r>
            <w:r w:rsidRPr="001E5CA4">
              <w:rPr>
                <w:color w:val="000000"/>
                <w:sz w:val="22"/>
                <w:szCs w:val="22"/>
              </w:rPr>
              <w:t>20</w:t>
            </w:r>
            <w:proofErr w:type="gramEnd"/>
            <w:r w:rsidRPr="001E5CA4">
              <w:rPr>
                <w:color w:val="000000"/>
                <w:sz w:val="22"/>
                <w:szCs w:val="22"/>
              </w:rPr>
              <w:t xml:space="preserve"> ml etil alkol ile 50 ml suyu karıştıracağım.</w:t>
            </w:r>
          </w:p>
          <w:p w:rsidR="00EB35D4" w:rsidRPr="001E5CA4" w:rsidRDefault="00EB35D4" w:rsidP="00EB35D4">
            <w:pPr>
              <w:pStyle w:val="AralkYok"/>
              <w:rPr>
                <w:b/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 xml:space="preserve">Ferdi: </w:t>
            </w:r>
            <w:r w:rsidRPr="001E5CA4">
              <w:rPr>
                <w:color w:val="000000"/>
                <w:sz w:val="22"/>
                <w:szCs w:val="22"/>
              </w:rPr>
              <w:t>Bende tuzlu su hazırlayacağım.</w:t>
            </w:r>
          </w:p>
          <w:p w:rsidR="00EB35D4" w:rsidRPr="001E5CA4" w:rsidRDefault="00EB35D4" w:rsidP="00EB35D4">
            <w:pPr>
              <w:pStyle w:val="AralkYok"/>
              <w:rPr>
                <w:b/>
                <w:color w:val="000000"/>
                <w:sz w:val="22"/>
                <w:szCs w:val="22"/>
              </w:rPr>
            </w:pPr>
            <w:r w:rsidRPr="001E5CA4">
              <w:rPr>
                <w:b/>
                <w:color w:val="000000"/>
                <w:sz w:val="22"/>
                <w:szCs w:val="22"/>
              </w:rPr>
              <w:t xml:space="preserve">    Hangi öğrenci öğretmenin isteğini yerine </w:t>
            </w:r>
            <w:r w:rsidRPr="001E5CA4">
              <w:rPr>
                <w:b/>
                <w:color w:val="000000"/>
                <w:sz w:val="22"/>
                <w:szCs w:val="22"/>
                <w:u w:val="single"/>
              </w:rPr>
              <w:t>getirmemiştir?</w:t>
            </w:r>
          </w:p>
          <w:p w:rsidR="00EB35D4" w:rsidRPr="001E5CA4" w:rsidRDefault="00EB35D4" w:rsidP="00EB35D4">
            <w:pPr>
              <w:pStyle w:val="AralkYok"/>
              <w:rPr>
                <w:color w:val="000000"/>
                <w:sz w:val="22"/>
                <w:szCs w:val="22"/>
              </w:rPr>
            </w:pPr>
          </w:p>
          <w:p w:rsidR="009C3508" w:rsidRPr="00EB35D4" w:rsidRDefault="00EB35D4" w:rsidP="00EB35D4">
            <w:pPr>
              <w:pStyle w:val="AralkYok"/>
              <w:rPr>
                <w:color w:val="000000"/>
                <w:sz w:val="22"/>
                <w:szCs w:val="22"/>
              </w:rPr>
            </w:pPr>
            <w:r w:rsidRPr="001E5CA4">
              <w:rPr>
                <w:color w:val="000000"/>
                <w:sz w:val="22"/>
                <w:szCs w:val="22"/>
              </w:rPr>
              <w:t>A) Ali</w:t>
            </w:r>
            <w:r w:rsidRPr="001E5CA4">
              <w:rPr>
                <w:color w:val="000000"/>
                <w:sz w:val="22"/>
                <w:szCs w:val="22"/>
              </w:rPr>
              <w:tab/>
              <w:t xml:space="preserve">     B) Murat</w:t>
            </w:r>
            <w:r w:rsidRPr="001E5CA4">
              <w:rPr>
                <w:color w:val="000000"/>
                <w:sz w:val="22"/>
                <w:szCs w:val="22"/>
              </w:rPr>
              <w:tab/>
              <w:t>C) Onur</w:t>
            </w:r>
            <w:r w:rsidRPr="001E5CA4">
              <w:rPr>
                <w:color w:val="000000"/>
                <w:sz w:val="22"/>
                <w:szCs w:val="22"/>
              </w:rPr>
              <w:tab/>
              <w:t xml:space="preserve">         D) Ferdi </w:t>
            </w:r>
          </w:p>
        </w:tc>
        <w:tc>
          <w:tcPr>
            <w:tcW w:w="5313" w:type="dxa"/>
          </w:tcPr>
          <w:p w:rsidR="00E00553" w:rsidRDefault="007D3F95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t>7</w:t>
            </w:r>
            <w:r w:rsidR="009C3508">
              <w:rPr>
                <w:b/>
                <w:noProof/>
                <w:sz w:val="22"/>
                <w:szCs w:val="22"/>
              </w:rPr>
              <w:t>-</w:t>
            </w:r>
            <w:r w:rsidR="009C3508" w:rsidRPr="00296340">
              <w:rPr>
                <w:color w:val="000000"/>
                <w:sz w:val="20"/>
                <w:szCs w:val="20"/>
              </w:rPr>
              <w:t xml:space="preserve">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</w:p>
          <w:p w:rsidR="00E00553" w:rsidRPr="00C766BA" w:rsidRDefault="00E00553" w:rsidP="00E0055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-982345</wp:posOffset>
                  </wp:positionV>
                  <wp:extent cx="2743835" cy="956310"/>
                  <wp:effectExtent l="19050" t="0" r="0" b="0"/>
                  <wp:wrapTight wrapText="bothSides">
                    <wp:wrapPolygon edited="0">
                      <wp:start x="-150" y="0"/>
                      <wp:lineTo x="-150" y="21084"/>
                      <wp:lineTo x="21595" y="21084"/>
                      <wp:lineTo x="21595" y="0"/>
                      <wp:lineTo x="-150" y="0"/>
                    </wp:wrapPolygon>
                  </wp:wrapTight>
                  <wp:docPr id="71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lum bright="-3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66BA">
              <w:rPr>
                <w:sz w:val="22"/>
                <w:szCs w:val="22"/>
              </w:rPr>
              <w:t xml:space="preserve">Şekildeki düzenekte birbirine bakmakta olan kişilerin birbirini görebilmesi için </w:t>
            </w:r>
            <w:r w:rsidRPr="00C766BA">
              <w:rPr>
                <w:sz w:val="22"/>
                <w:szCs w:val="22"/>
                <w:u w:val="single"/>
              </w:rPr>
              <w:t>en az</w:t>
            </w:r>
            <w:r w:rsidRPr="00C766BA">
              <w:rPr>
                <w:sz w:val="22"/>
                <w:szCs w:val="22"/>
              </w:rPr>
              <w:t xml:space="preserve"> sayıda düzlem ayna kullanılmak isteniyor. </w:t>
            </w:r>
          </w:p>
          <w:p w:rsidR="00E00553" w:rsidRPr="00C766BA" w:rsidRDefault="00E00553" w:rsidP="00E00553">
            <w:pPr>
              <w:ind w:left="284"/>
              <w:rPr>
                <w:b/>
                <w:sz w:val="22"/>
                <w:szCs w:val="22"/>
              </w:rPr>
            </w:pPr>
            <w:r w:rsidRPr="00C766BA">
              <w:rPr>
                <w:b/>
                <w:sz w:val="22"/>
                <w:szCs w:val="22"/>
              </w:rPr>
              <w:t xml:space="preserve">Buna göre, numaralarla belirtilen köşelerden hangilerine düzlem ayna konulması yeterlidir? </w:t>
            </w:r>
          </w:p>
          <w:p w:rsidR="00E00553" w:rsidRPr="00C766BA" w:rsidRDefault="00E00553" w:rsidP="00E00553">
            <w:pPr>
              <w:ind w:left="284"/>
              <w:rPr>
                <w:sz w:val="22"/>
                <w:szCs w:val="22"/>
              </w:rPr>
            </w:pPr>
            <w:r w:rsidRPr="00C766BA">
              <w:rPr>
                <w:sz w:val="22"/>
                <w:szCs w:val="22"/>
              </w:rPr>
              <w:t>A) 1, 2, 4 ve 6</w:t>
            </w:r>
            <w:r w:rsidRPr="00C766BA">
              <w:rPr>
                <w:sz w:val="22"/>
                <w:szCs w:val="22"/>
              </w:rPr>
              <w:tab/>
            </w:r>
            <w:r w:rsidRPr="00C766BA">
              <w:rPr>
                <w:sz w:val="22"/>
                <w:szCs w:val="22"/>
              </w:rPr>
              <w:tab/>
              <w:t>B) 1, 3, 5 ve 6</w:t>
            </w:r>
          </w:p>
          <w:p w:rsidR="00E00553" w:rsidRPr="00C766BA" w:rsidRDefault="00E00553" w:rsidP="00E00553">
            <w:pPr>
              <w:ind w:left="284"/>
              <w:rPr>
                <w:sz w:val="22"/>
                <w:szCs w:val="22"/>
              </w:rPr>
            </w:pPr>
            <w:r w:rsidRPr="00C766BA">
              <w:rPr>
                <w:sz w:val="22"/>
                <w:szCs w:val="22"/>
              </w:rPr>
              <w:t>C) 2, 4 ve 6</w:t>
            </w:r>
            <w:r w:rsidRPr="00C766BA">
              <w:rPr>
                <w:sz w:val="22"/>
                <w:szCs w:val="22"/>
              </w:rPr>
              <w:tab/>
            </w:r>
            <w:r w:rsidRPr="00C766BA">
              <w:rPr>
                <w:sz w:val="22"/>
                <w:szCs w:val="22"/>
              </w:rPr>
              <w:tab/>
            </w:r>
            <w:r w:rsidRPr="00C766BA">
              <w:rPr>
                <w:sz w:val="22"/>
                <w:szCs w:val="22"/>
              </w:rPr>
              <w:tab/>
              <w:t>D) 2, 3 ve 5</w:t>
            </w:r>
          </w:p>
          <w:p w:rsidR="00E00553" w:rsidRDefault="00E00553" w:rsidP="009C3508">
            <w:pPr>
              <w:pStyle w:val="AralkYok"/>
              <w:rPr>
                <w:color w:val="000000"/>
                <w:sz w:val="20"/>
                <w:szCs w:val="20"/>
              </w:rPr>
            </w:pPr>
          </w:p>
          <w:p w:rsidR="00E00553" w:rsidRPr="007E713C" w:rsidRDefault="007D3F95" w:rsidP="00E00553">
            <w:pPr>
              <w:ind w:left="284" w:hanging="284"/>
              <w:rPr>
                <w:noProof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8-</w:t>
            </w:r>
            <w:r w:rsidR="00E00553" w:rsidRPr="007E713C">
              <w:rPr>
                <w:sz w:val="22"/>
                <w:szCs w:val="22"/>
              </w:rPr>
              <w:t>Bahadır, üzerlerinde hidrojen, demir ve karbondioksite ait tanecik modellerinin olduğu aşağıdaki kartları hazırlıyor.</w:t>
            </w:r>
            <w:r w:rsidR="00E00553" w:rsidRPr="007E713C">
              <w:rPr>
                <w:noProof/>
                <w:sz w:val="22"/>
                <w:szCs w:val="22"/>
              </w:rPr>
              <w:t xml:space="preserve"> </w:t>
            </w:r>
          </w:p>
          <w:p w:rsidR="00E00553" w:rsidRPr="007E713C" w:rsidRDefault="00E00553" w:rsidP="00E00553">
            <w:pPr>
              <w:ind w:left="284" w:hanging="284"/>
              <w:jc w:val="center"/>
              <w:rPr>
                <w:b/>
                <w:sz w:val="22"/>
                <w:szCs w:val="22"/>
              </w:rPr>
            </w:pPr>
          </w:p>
          <w:p w:rsidR="00E00553" w:rsidRPr="00E00553" w:rsidRDefault="00E00553" w:rsidP="00E00553">
            <w:pPr>
              <w:ind w:left="284" w:hanging="284"/>
              <w:rPr>
                <w:b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-450215</wp:posOffset>
                  </wp:positionV>
                  <wp:extent cx="2308860" cy="1052195"/>
                  <wp:effectExtent l="19050" t="0" r="0" b="0"/>
                  <wp:wrapTight wrapText="bothSides">
                    <wp:wrapPolygon edited="0">
                      <wp:start x="-178" y="0"/>
                      <wp:lineTo x="-178" y="21118"/>
                      <wp:lineTo x="21564" y="21118"/>
                      <wp:lineTo x="21564" y="0"/>
                      <wp:lineTo x="-178" y="0"/>
                    </wp:wrapPolygon>
                  </wp:wrapTight>
                  <wp:docPr id="72" name="Resi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lum bright="-10000" contrast="40000"/>
                          </a:blip>
                          <a:srcRect l="31218" t="29993" r="42897" b="51055"/>
                          <a:stretch/>
                        </pic:blipFill>
                        <pic:spPr bwMode="auto">
                          <a:xfrm>
                            <a:off x="0" y="0"/>
                            <a:ext cx="2308860" cy="10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E713C">
              <w:rPr>
                <w:noProof/>
                <w:sz w:val="22"/>
                <w:szCs w:val="22"/>
              </w:rPr>
              <w:tab/>
            </w:r>
            <w:r w:rsidRPr="007E713C">
              <w:rPr>
                <w:b/>
                <w:noProof/>
                <w:sz w:val="22"/>
                <w:szCs w:val="22"/>
              </w:rPr>
              <w:t>Bahadır’ın hazırladığı kartların doğru olması için arka yüzlerine aşağıdakilerden hangilerini yazmalıdır?</w:t>
            </w:r>
          </w:p>
          <w:tbl>
            <w:tblPr>
              <w:tblW w:w="4938" w:type="dxa"/>
              <w:tblInd w:w="250" w:type="dxa"/>
              <w:tblLook w:val="04A0" w:firstRow="1" w:lastRow="0" w:firstColumn="1" w:lastColumn="0" w:noHBand="0" w:noVBand="1"/>
            </w:tblPr>
            <w:tblGrid>
              <w:gridCol w:w="449"/>
              <w:gridCol w:w="1475"/>
              <w:gridCol w:w="222"/>
              <w:gridCol w:w="1571"/>
              <w:gridCol w:w="222"/>
              <w:gridCol w:w="999"/>
            </w:tblGrid>
            <w:tr w:rsidR="00E00553" w:rsidRPr="007E713C" w:rsidTr="008E60E8"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sz w:val="22"/>
                      <w:szCs w:val="22"/>
                    </w:rPr>
                    <w:t>I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ind w:right="-214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sz w:val="22"/>
                      <w:szCs w:val="22"/>
                    </w:rPr>
                    <w:t>II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sz w:val="22"/>
                      <w:szCs w:val="22"/>
                    </w:rPr>
                    <w:t>III</w:t>
                  </w:r>
                </w:p>
              </w:tc>
            </w:tr>
            <w:tr w:rsidR="00E00553" w:rsidRPr="007E713C" w:rsidTr="008E60E8">
              <w:tc>
                <w:tcPr>
                  <w:tcW w:w="0" w:type="auto"/>
                  <w:hideMark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A)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Demir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</w:tr>
            <w:tr w:rsidR="00E00553" w:rsidRPr="007E713C" w:rsidTr="008E60E8">
              <w:tc>
                <w:tcPr>
                  <w:tcW w:w="0" w:type="auto"/>
                  <w:hideMark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B)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 xml:space="preserve">Demir 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</w:tr>
            <w:tr w:rsidR="00E00553" w:rsidRPr="007E713C" w:rsidTr="008E60E8">
              <w:tc>
                <w:tcPr>
                  <w:tcW w:w="0" w:type="auto"/>
                  <w:hideMark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C)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Demir</w:t>
                  </w:r>
                </w:p>
              </w:tc>
            </w:tr>
            <w:tr w:rsidR="00E00553" w:rsidRPr="007E713C" w:rsidTr="008E60E8">
              <w:trPr>
                <w:trHeight w:val="80"/>
              </w:trPr>
              <w:tc>
                <w:tcPr>
                  <w:tcW w:w="0" w:type="auto"/>
                  <w:hideMark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D)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Hidrojen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7" w:type="dxa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>Karbondioksit</w:t>
                  </w: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</w:tcPr>
                <w:p w:rsidR="00E00553" w:rsidRPr="007E713C" w:rsidRDefault="00E00553" w:rsidP="00576CD9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line="0" w:lineRule="atLeast"/>
                    <w:suppressOverlap/>
                    <w:jc w:val="center"/>
                    <w:rPr>
                      <w:bCs/>
                      <w:sz w:val="22"/>
                      <w:szCs w:val="22"/>
                    </w:rPr>
                  </w:pPr>
                  <w:r w:rsidRPr="007E713C">
                    <w:rPr>
                      <w:bCs/>
                      <w:sz w:val="22"/>
                      <w:szCs w:val="22"/>
                    </w:rPr>
                    <w:t xml:space="preserve">Demir </w:t>
                  </w:r>
                </w:p>
              </w:tc>
            </w:tr>
          </w:tbl>
          <w:p w:rsidR="00E00553" w:rsidRDefault="00E00553" w:rsidP="009C3508">
            <w:pPr>
              <w:pStyle w:val="AralkYok"/>
              <w:rPr>
                <w:color w:val="000000"/>
                <w:sz w:val="20"/>
                <w:szCs w:val="20"/>
              </w:rPr>
            </w:pPr>
          </w:p>
          <w:p w:rsidR="00E00553" w:rsidRDefault="007D3F95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 w:rsidRPr="007D3F95">
              <w:rPr>
                <w:b/>
              </w:rPr>
              <w:t>9-</w:t>
            </w:r>
            <w:r w:rsidR="00E00553">
              <w:t>Aşağıda verilen atomlardan kaç tanesi anyondur?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 </w:t>
            </w:r>
            <w:proofErr w:type="gramStart"/>
            <w:r w:rsidRPr="00231AE3">
              <w:rPr>
                <w:u w:val="single"/>
              </w:rPr>
              <w:t>Atom            Elektron</w:t>
            </w:r>
            <w:proofErr w:type="gramEnd"/>
            <w:r w:rsidRPr="00231AE3">
              <w:rPr>
                <w:u w:val="single"/>
              </w:rPr>
              <w:t xml:space="preserve"> sayısı        Proton sayısı</w:t>
            </w:r>
            <w:r>
              <w:t xml:space="preserve">                 O                                  9                         8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Mg                               10                        12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proofErr w:type="spellStart"/>
            <w:r>
              <w:t>Ca</w:t>
            </w:r>
            <w:proofErr w:type="spellEnd"/>
            <w:r>
              <w:t xml:space="preserve">                                18                        20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He                                 2                          2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  <w:r>
              <w:t xml:space="preserve"> </w:t>
            </w:r>
          </w:p>
          <w:p w:rsidR="00E00553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</w:pPr>
          </w:p>
          <w:p w:rsidR="00E00553" w:rsidRPr="00D71A1D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noProof/>
                <w:color w:val="000000"/>
                <w:sz w:val="20"/>
                <w:szCs w:val="20"/>
              </w:rPr>
            </w:pPr>
            <w:r>
              <w:t>A) 1             B) 2             C) 3              D) 4</w:t>
            </w:r>
          </w:p>
          <w:p w:rsidR="00E00553" w:rsidRDefault="00E00553" w:rsidP="009C3508">
            <w:pPr>
              <w:pStyle w:val="AralkYok"/>
              <w:rPr>
                <w:color w:val="000000"/>
                <w:sz w:val="20"/>
                <w:szCs w:val="20"/>
              </w:rPr>
            </w:pPr>
          </w:p>
          <w:p w:rsidR="00E00553" w:rsidRDefault="00E00553" w:rsidP="009C3508">
            <w:pPr>
              <w:pStyle w:val="AralkYok"/>
              <w:rPr>
                <w:color w:val="000000"/>
                <w:sz w:val="20"/>
                <w:szCs w:val="20"/>
              </w:rPr>
            </w:pPr>
          </w:p>
          <w:p w:rsidR="00E00553" w:rsidRDefault="007D3F95" w:rsidP="00E0055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16) </w:t>
            </w:r>
            <w:r w:rsidR="00E00553">
              <w:rPr>
                <w:b/>
                <w:sz w:val="22"/>
                <w:szCs w:val="22"/>
              </w:rPr>
              <w:t xml:space="preserve">Aşağıdakilerden hangisi bir tür </w:t>
            </w:r>
            <w:r w:rsidR="00E00553" w:rsidRPr="00E00553">
              <w:rPr>
                <w:b/>
                <w:sz w:val="22"/>
                <w:szCs w:val="22"/>
                <w:u w:val="single"/>
              </w:rPr>
              <w:t>değildir</w:t>
            </w:r>
            <w:r w:rsidR="00E00553">
              <w:rPr>
                <w:b/>
                <w:sz w:val="22"/>
                <w:szCs w:val="22"/>
              </w:rPr>
              <w:t>?</w:t>
            </w:r>
          </w:p>
          <w:p w:rsidR="00E00553" w:rsidRDefault="00E00553" w:rsidP="00E00553">
            <w:pPr>
              <w:rPr>
                <w:b/>
                <w:sz w:val="22"/>
                <w:szCs w:val="22"/>
              </w:rPr>
            </w:pPr>
          </w:p>
          <w:p w:rsidR="00E00553" w:rsidRDefault="00E00553" w:rsidP="00E0055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A) </w:t>
            </w:r>
            <w:proofErr w:type="gramStart"/>
            <w:r>
              <w:rPr>
                <w:b/>
                <w:sz w:val="22"/>
                <w:szCs w:val="22"/>
              </w:rPr>
              <w:t>At         B</w:t>
            </w:r>
            <w:proofErr w:type="gramEnd"/>
            <w:r>
              <w:rPr>
                <w:b/>
                <w:sz w:val="22"/>
                <w:szCs w:val="22"/>
              </w:rPr>
              <w:t>)  Köpek       C)   Panda     D) Katır</w:t>
            </w:r>
          </w:p>
          <w:p w:rsidR="00E00553" w:rsidRDefault="00E00553" w:rsidP="00E00553">
            <w:pPr>
              <w:spacing w:before="120"/>
              <w:jc w:val="both"/>
              <w:rPr>
                <w:b/>
              </w:rPr>
            </w:pPr>
          </w:p>
          <w:p w:rsidR="00E00553" w:rsidRDefault="00E00553" w:rsidP="009C3508">
            <w:pPr>
              <w:pStyle w:val="AralkYok"/>
              <w:rPr>
                <w:color w:val="000000"/>
                <w:sz w:val="20"/>
                <w:szCs w:val="20"/>
              </w:rPr>
            </w:pPr>
          </w:p>
          <w:p w:rsidR="00E00553" w:rsidRPr="00F62DF4" w:rsidRDefault="00E00553" w:rsidP="00E00553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color w:val="000000"/>
                <w:sz w:val="22"/>
                <w:szCs w:val="22"/>
              </w:rPr>
            </w:pPr>
            <w:r w:rsidRPr="00F62DF4">
              <w:rPr>
                <w:b/>
                <w:color w:val="000000"/>
                <w:sz w:val="22"/>
                <w:szCs w:val="22"/>
              </w:rPr>
              <w:t>Aşağıdaki boşlukları verilen sözcüklerden uygun olanları ile doldurun.</w:t>
            </w:r>
            <w:r>
              <w:rPr>
                <w:b/>
                <w:color w:val="000000"/>
                <w:sz w:val="22"/>
                <w:szCs w:val="22"/>
              </w:rPr>
              <w:t>(5 p)</w:t>
            </w:r>
          </w:p>
          <w:p w:rsidR="00E00553" w:rsidRPr="009544DB" w:rsidRDefault="00E00553" w:rsidP="00E00553">
            <w:pPr>
              <w:rPr>
                <w:b/>
                <w:sz w:val="22"/>
                <w:szCs w:val="22"/>
              </w:rPr>
            </w:pPr>
            <w:r w:rsidRPr="009544DB">
              <w:rPr>
                <w:b/>
                <w:color w:val="000000"/>
                <w:sz w:val="22"/>
                <w:szCs w:val="22"/>
              </w:rPr>
              <w:t>(</w:t>
            </w:r>
            <w:r w:rsidRPr="009544D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Beyin, </w:t>
            </w:r>
            <w:proofErr w:type="gramStart"/>
            <w:r>
              <w:rPr>
                <w:b/>
                <w:sz w:val="22"/>
                <w:szCs w:val="22"/>
              </w:rPr>
              <w:t xml:space="preserve">beyaz </w:t>
            </w:r>
            <w:r w:rsidRPr="009544D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 xml:space="preserve">  çukur</w:t>
            </w:r>
            <w:proofErr w:type="gramEnd"/>
            <w:r>
              <w:rPr>
                <w:b/>
                <w:sz w:val="22"/>
                <w:szCs w:val="22"/>
              </w:rPr>
              <w:t xml:space="preserve">, nefrit,  </w:t>
            </w:r>
            <w:r w:rsidRPr="009544DB">
              <w:rPr>
                <w:b/>
                <w:sz w:val="22"/>
                <w:szCs w:val="22"/>
              </w:rPr>
              <w:t>kırmızı</w:t>
            </w:r>
            <w:r>
              <w:rPr>
                <w:b/>
                <w:sz w:val="22"/>
                <w:szCs w:val="22"/>
              </w:rPr>
              <w:t>,  yeşil,</w:t>
            </w:r>
            <w:r w:rsidRPr="009544DB">
              <w:rPr>
                <w:b/>
                <w:sz w:val="22"/>
                <w:szCs w:val="22"/>
              </w:rPr>
              <w:t xml:space="preserve"> mavi,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544DB">
              <w:rPr>
                <w:b/>
                <w:sz w:val="22"/>
                <w:szCs w:val="22"/>
              </w:rPr>
              <w:t>tümsek,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544DB">
              <w:rPr>
                <w:b/>
                <w:sz w:val="22"/>
                <w:szCs w:val="22"/>
              </w:rPr>
              <w:t>siyah</w:t>
            </w:r>
            <w:r w:rsidRPr="009544DB">
              <w:rPr>
                <w:b/>
                <w:color w:val="000000"/>
                <w:sz w:val="22"/>
                <w:szCs w:val="22"/>
              </w:rPr>
              <w:t xml:space="preserve"> )</w:t>
            </w:r>
          </w:p>
          <w:p w:rsidR="00E00553" w:rsidRPr="00FE67EB" w:rsidRDefault="00E00553" w:rsidP="007D3F95">
            <w:pPr>
              <w:pStyle w:val="ListeParagraf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 </w:t>
            </w:r>
            <w:r w:rsidRPr="00FE67EB">
              <w:rPr>
                <w:rFonts w:eastAsia="Batang"/>
                <w:b/>
                <w:sz w:val="22"/>
                <w:szCs w:val="22"/>
              </w:rPr>
              <w:t xml:space="preserve">Renklerin tamamının ya da üç ana rengin çakıştırılmasıyla </w:t>
            </w:r>
            <w:proofErr w:type="gramStart"/>
            <w:r w:rsidRPr="00FE67EB">
              <w:rPr>
                <w:rFonts w:eastAsia="Batang"/>
                <w:b/>
                <w:sz w:val="22"/>
                <w:szCs w:val="22"/>
              </w:rPr>
              <w:t>………………………</w:t>
            </w:r>
            <w:proofErr w:type="gramEnd"/>
            <w:r w:rsidRPr="00FE67EB">
              <w:rPr>
                <w:rFonts w:eastAsia="Batang"/>
                <w:b/>
                <w:sz w:val="22"/>
                <w:szCs w:val="22"/>
              </w:rPr>
              <w:t xml:space="preserve"> </w:t>
            </w:r>
            <w:proofErr w:type="gramStart"/>
            <w:r w:rsidRPr="00FE67EB">
              <w:rPr>
                <w:rFonts w:eastAsia="Batang"/>
                <w:b/>
                <w:sz w:val="22"/>
                <w:szCs w:val="22"/>
              </w:rPr>
              <w:t>ışık</w:t>
            </w:r>
            <w:proofErr w:type="gramEnd"/>
            <w:r w:rsidRPr="00FE67EB">
              <w:rPr>
                <w:rFonts w:eastAsia="Batang"/>
                <w:b/>
                <w:sz w:val="22"/>
                <w:szCs w:val="22"/>
              </w:rPr>
              <w:t xml:space="preserve"> elde edilir.</w:t>
            </w:r>
          </w:p>
          <w:p w:rsidR="00E00553" w:rsidRPr="00B764B4" w:rsidRDefault="00E00553" w:rsidP="007D3F95">
            <w:pPr>
              <w:spacing w:line="276" w:lineRule="auto"/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b-  </w:t>
            </w:r>
            <w:r w:rsidRPr="00B764B4">
              <w:rPr>
                <w:rFonts w:eastAsia="Batang"/>
                <w:b/>
                <w:sz w:val="22"/>
                <w:szCs w:val="22"/>
              </w:rPr>
              <w:t xml:space="preserve">Yeşil renkli bir cisme kırmızı ışık altında bakarsak cismi </w:t>
            </w:r>
            <w:proofErr w:type="gramStart"/>
            <w:r w:rsidRPr="00B764B4">
              <w:rPr>
                <w:rFonts w:eastAsia="Batang"/>
                <w:b/>
                <w:sz w:val="22"/>
                <w:szCs w:val="22"/>
              </w:rPr>
              <w:t>……………………..</w:t>
            </w:r>
            <w:proofErr w:type="gramEnd"/>
            <w:r w:rsidRPr="00B764B4">
              <w:rPr>
                <w:rFonts w:eastAsia="Batang"/>
                <w:b/>
                <w:sz w:val="22"/>
                <w:szCs w:val="22"/>
              </w:rPr>
              <w:t xml:space="preserve"> görürüz.</w:t>
            </w:r>
          </w:p>
          <w:p w:rsidR="00E00553" w:rsidRPr="00B764B4" w:rsidRDefault="00E00553" w:rsidP="007D3F95">
            <w:pPr>
              <w:spacing w:line="276" w:lineRule="auto"/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c-  </w:t>
            </w:r>
            <w:r w:rsidRPr="00B764B4">
              <w:rPr>
                <w:rFonts w:eastAsia="Batang"/>
                <w:b/>
                <w:sz w:val="22"/>
                <w:szCs w:val="22"/>
              </w:rPr>
              <w:t xml:space="preserve">Kaşığın dış yüzeyi </w:t>
            </w:r>
            <w:proofErr w:type="gramStart"/>
            <w:r w:rsidRPr="00B764B4">
              <w:rPr>
                <w:rFonts w:eastAsia="Batang"/>
                <w:b/>
                <w:sz w:val="22"/>
                <w:szCs w:val="22"/>
              </w:rPr>
              <w:t>……………………</w:t>
            </w:r>
            <w:proofErr w:type="gramEnd"/>
            <w:r w:rsidRPr="00B764B4">
              <w:rPr>
                <w:rFonts w:eastAsia="Batang"/>
                <w:b/>
                <w:sz w:val="22"/>
                <w:szCs w:val="22"/>
              </w:rPr>
              <w:t xml:space="preserve"> </w:t>
            </w:r>
            <w:proofErr w:type="gramStart"/>
            <w:r w:rsidRPr="00B764B4">
              <w:rPr>
                <w:rFonts w:eastAsia="Batang"/>
                <w:b/>
                <w:sz w:val="22"/>
                <w:szCs w:val="22"/>
              </w:rPr>
              <w:t>aynaya</w:t>
            </w:r>
            <w:proofErr w:type="gramEnd"/>
            <w:r w:rsidRPr="00B764B4">
              <w:rPr>
                <w:rFonts w:eastAsia="Batang"/>
                <w:b/>
                <w:sz w:val="22"/>
                <w:szCs w:val="22"/>
              </w:rPr>
              <w:t xml:space="preserve"> örnektir.</w:t>
            </w:r>
          </w:p>
          <w:p w:rsidR="00E00553" w:rsidRPr="00B764B4" w:rsidRDefault="00E00553" w:rsidP="007D3F95">
            <w:pPr>
              <w:spacing w:line="276" w:lineRule="auto"/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 xml:space="preserve">d-  </w:t>
            </w:r>
            <w:proofErr w:type="gramStart"/>
            <w:r w:rsidRPr="00B764B4">
              <w:rPr>
                <w:rFonts w:eastAsia="Batang"/>
                <w:b/>
                <w:sz w:val="22"/>
                <w:szCs w:val="22"/>
              </w:rPr>
              <w:t>………………</w:t>
            </w:r>
            <w:proofErr w:type="gramEnd"/>
            <w:r w:rsidRPr="00B764B4">
              <w:rPr>
                <w:rFonts w:eastAsia="Batang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Batang"/>
                <w:b/>
                <w:sz w:val="22"/>
                <w:szCs w:val="22"/>
              </w:rPr>
              <w:t>hafıza</w:t>
            </w:r>
            <w:proofErr w:type="gramEnd"/>
            <w:r>
              <w:rPr>
                <w:rFonts w:eastAsia="Batang"/>
                <w:b/>
                <w:sz w:val="22"/>
                <w:szCs w:val="22"/>
              </w:rPr>
              <w:t xml:space="preserve"> ve düşünme merkezidir.</w:t>
            </w:r>
          </w:p>
          <w:p w:rsidR="00E00553" w:rsidRPr="00B764B4" w:rsidRDefault="00E00553" w:rsidP="007D3F95">
            <w:pPr>
              <w:spacing w:line="276" w:lineRule="auto"/>
              <w:ind w:left="142"/>
              <w:jc w:val="both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>e-Böbreklerin iltihaplanması hastalığına</w:t>
            </w:r>
            <w:proofErr w:type="gramStart"/>
            <w:r>
              <w:rPr>
                <w:rFonts w:eastAsia="Batang"/>
                <w:b/>
                <w:sz w:val="22"/>
                <w:szCs w:val="22"/>
              </w:rPr>
              <w:t>…………..</w:t>
            </w:r>
            <w:proofErr w:type="gramEnd"/>
            <w:r>
              <w:rPr>
                <w:rFonts w:eastAsia="Batang"/>
                <w:b/>
                <w:sz w:val="22"/>
                <w:szCs w:val="22"/>
              </w:rPr>
              <w:t xml:space="preserve">  denir.</w:t>
            </w:r>
          </w:p>
          <w:p w:rsidR="00E00553" w:rsidRDefault="00E00553" w:rsidP="007D3F95">
            <w:pPr>
              <w:pStyle w:val="AralkYok"/>
              <w:spacing w:line="276" w:lineRule="auto"/>
              <w:rPr>
                <w:color w:val="000000"/>
                <w:sz w:val="20"/>
                <w:szCs w:val="20"/>
              </w:rPr>
            </w:pPr>
          </w:p>
          <w:p w:rsidR="00E00553" w:rsidRDefault="00E00553" w:rsidP="007D3F95">
            <w:pPr>
              <w:pStyle w:val="AralkYok"/>
              <w:spacing w:line="276" w:lineRule="auto"/>
              <w:rPr>
                <w:color w:val="000000"/>
                <w:sz w:val="20"/>
                <w:szCs w:val="20"/>
              </w:rPr>
            </w:pPr>
          </w:p>
          <w:p w:rsidR="00E00553" w:rsidRPr="007D3F95" w:rsidRDefault="00E00553" w:rsidP="007D3F9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Aşağıdaki ifadeler doğru ise yanına (D),yanlış ise yanına (Y) harfi koyunuz. (5 p)</w:t>
            </w:r>
          </w:p>
          <w:p w:rsidR="00E00553" w:rsidRPr="007D3F95" w:rsidRDefault="00E00553" w:rsidP="007D3F95">
            <w:pPr>
              <w:spacing w:line="276" w:lineRule="auto"/>
              <w:rPr>
                <w:b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(      ) Bir popülasyonda birden fazla tür olabilir.</w:t>
            </w:r>
          </w:p>
          <w:p w:rsidR="00E00553" w:rsidRPr="007D3F95" w:rsidRDefault="00E00553" w:rsidP="007D3F95">
            <w:pPr>
              <w:pStyle w:val="AralkYok"/>
              <w:spacing w:line="276" w:lineRule="auto"/>
              <w:rPr>
                <w:b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(      ) Elektron veren bir atom iyon haline geçer ve katyon olur.</w:t>
            </w:r>
          </w:p>
          <w:p w:rsidR="00E00553" w:rsidRPr="007D3F95" w:rsidRDefault="00E00553" w:rsidP="007D3F95">
            <w:pPr>
              <w:spacing w:line="276" w:lineRule="auto"/>
              <w:rPr>
                <w:b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(      ) Alkol - su karışımı heterojen bir karışımdır.</w:t>
            </w:r>
          </w:p>
          <w:p w:rsidR="00E00553" w:rsidRPr="007D3F95" w:rsidRDefault="00E00553" w:rsidP="007D3F95">
            <w:pPr>
              <w:spacing w:line="276" w:lineRule="auto"/>
              <w:rPr>
                <w:b/>
                <w:sz w:val="22"/>
                <w:szCs w:val="22"/>
              </w:rPr>
            </w:pPr>
            <w:r w:rsidRPr="007D3F95">
              <w:rPr>
                <w:b/>
                <w:sz w:val="22"/>
                <w:szCs w:val="22"/>
              </w:rPr>
              <w:t>(      ) Hipermetrop göz yakını net göremez.</w:t>
            </w:r>
          </w:p>
          <w:p w:rsidR="00E00553" w:rsidRPr="007D3F95" w:rsidRDefault="00E00553" w:rsidP="007D3F95">
            <w:pPr>
              <w:spacing w:line="276" w:lineRule="auto"/>
              <w:rPr>
                <w:b/>
                <w:sz w:val="22"/>
                <w:szCs w:val="22"/>
              </w:rPr>
            </w:pPr>
            <w:r w:rsidRPr="007D3F95">
              <w:rPr>
                <w:b/>
                <w:color w:val="000000"/>
                <w:sz w:val="22"/>
                <w:szCs w:val="22"/>
              </w:rPr>
              <w:t xml:space="preserve">(      ) </w:t>
            </w:r>
            <w:r w:rsidRPr="007D3F95">
              <w:rPr>
                <w:b/>
                <w:sz w:val="22"/>
                <w:szCs w:val="22"/>
              </w:rPr>
              <w:t>Bir canlının yaşam adresine habitat denir.</w:t>
            </w:r>
          </w:p>
          <w:p w:rsidR="00E00553" w:rsidRDefault="00E00553" w:rsidP="009C3508">
            <w:pPr>
              <w:pStyle w:val="AralkYok"/>
              <w:rPr>
                <w:color w:val="000000"/>
                <w:sz w:val="20"/>
                <w:szCs w:val="20"/>
              </w:rPr>
            </w:pPr>
          </w:p>
          <w:p w:rsidR="009C3508" w:rsidRPr="00EB35D4" w:rsidRDefault="009C3508" w:rsidP="00EB35D4">
            <w:pPr>
              <w:pStyle w:val="AralkYok"/>
              <w:jc w:val="both"/>
              <w:rPr>
                <w:noProof/>
                <w:sz w:val="22"/>
                <w:szCs w:val="22"/>
              </w:rPr>
            </w:pPr>
          </w:p>
        </w:tc>
      </w:tr>
    </w:tbl>
    <w:p w:rsidR="000A34F3" w:rsidRPr="0052640F" w:rsidRDefault="00C34C57" w:rsidP="0052640F">
      <w:pPr>
        <w:tabs>
          <w:tab w:val="left" w:pos="12693"/>
        </w:tabs>
        <w:rPr>
          <w:b/>
        </w:rPr>
      </w:pPr>
      <w:r w:rsidRPr="00C667ED">
        <w:rPr>
          <w:b/>
        </w:rPr>
        <w:lastRenderedPageBreak/>
        <w:t>Her soru ‘5’ puandır. Başarılar dilerim…</w:t>
      </w:r>
      <w:r w:rsidRPr="00C667ED">
        <w:rPr>
          <w:b/>
        </w:rPr>
        <w:tab/>
      </w:r>
      <w:r>
        <w:rPr>
          <w:b/>
        </w:rPr>
        <w:t xml:space="preserve">               </w:t>
      </w:r>
      <w:proofErr w:type="gramStart"/>
      <w:r w:rsidR="00576CD9">
        <w:rPr>
          <w:b/>
        </w:rPr>
        <w:t>………………..</w:t>
      </w:r>
      <w:bookmarkStart w:id="0" w:name="_GoBack"/>
      <w:bookmarkEnd w:id="0"/>
      <w:proofErr w:type="gramEnd"/>
      <w:r w:rsidRPr="00C667ED">
        <w:rPr>
          <w:b/>
        </w:rPr>
        <w:br w:type="textWrapping" w:clear="all"/>
      </w:r>
      <w:r w:rsidRPr="00C667ED">
        <w:rPr>
          <w:b/>
        </w:rPr>
        <w:tab/>
      </w:r>
      <w:r w:rsidRPr="00C667ED">
        <w:rPr>
          <w:b/>
        </w:rPr>
        <w:tab/>
      </w:r>
      <w:r>
        <w:rPr>
          <w:b/>
        </w:rPr>
        <w:t xml:space="preserve">     Fen Bilimleri Öğretmeni</w:t>
      </w:r>
      <w:r w:rsidRPr="00C667ED">
        <w:rPr>
          <w:b/>
        </w:rPr>
        <w:tab/>
      </w:r>
      <w:r w:rsidR="0052640F">
        <w:rPr>
          <w:b/>
        </w:rPr>
        <w:t xml:space="preserve">      </w:t>
      </w:r>
    </w:p>
    <w:sectPr w:rsidR="000A34F3" w:rsidRPr="0052640F" w:rsidSect="0099145D">
      <w:pgSz w:w="16838" w:h="11906" w:orient="landscape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start w:val="1"/>
      <w:numFmt w:val="upperRoman"/>
      <w:lvlText w:val="%1."/>
      <w:lvlJc w:val="left"/>
      <w:pPr>
        <w:ind w:hanging="235"/>
      </w:pPr>
      <w:rPr>
        <w:rFonts w:ascii="Verdana" w:hAnsi="Verdana" w:cs="Verdana"/>
        <w:b/>
        <w:bCs/>
        <w:color w:val="231F20"/>
        <w:w w:val="94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12DB03B2"/>
    <w:multiLevelType w:val="hybridMultilevel"/>
    <w:tmpl w:val="EA428DF0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2F43F19"/>
    <w:multiLevelType w:val="hybridMultilevel"/>
    <w:tmpl w:val="6E44984A"/>
    <w:lvl w:ilvl="0" w:tplc="6218B1FA">
      <w:start w:val="1"/>
      <w:numFmt w:val="lowerLetter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F2159E"/>
    <w:multiLevelType w:val="hybridMultilevel"/>
    <w:tmpl w:val="A66CECF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40FC2"/>
    <w:multiLevelType w:val="hybridMultilevel"/>
    <w:tmpl w:val="D2C43ACE"/>
    <w:lvl w:ilvl="0" w:tplc="048255E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 w15:restartNumberingAfterBreak="0">
    <w:nsid w:val="42DF36A9"/>
    <w:multiLevelType w:val="hybridMultilevel"/>
    <w:tmpl w:val="6E44984A"/>
    <w:lvl w:ilvl="0" w:tplc="6218B1FA">
      <w:start w:val="1"/>
      <w:numFmt w:val="lowerLetter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6173429"/>
    <w:multiLevelType w:val="hybridMultilevel"/>
    <w:tmpl w:val="CD167CD6"/>
    <w:lvl w:ilvl="0" w:tplc="D34ED21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7BF8726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  <w:szCs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665A4509"/>
    <w:multiLevelType w:val="hybridMultilevel"/>
    <w:tmpl w:val="92C88B3A"/>
    <w:lvl w:ilvl="0" w:tplc="0ACCB8F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 w15:restartNumberingAfterBreak="0">
    <w:nsid w:val="7CC56E54"/>
    <w:multiLevelType w:val="hybridMultilevel"/>
    <w:tmpl w:val="062AE360"/>
    <w:lvl w:ilvl="0" w:tplc="92B81E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B5B3F"/>
    <w:multiLevelType w:val="hybridMultilevel"/>
    <w:tmpl w:val="4752A4C4"/>
    <w:lvl w:ilvl="0" w:tplc="AFAAA624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13EB2"/>
    <w:rsid w:val="000069BD"/>
    <w:rsid w:val="00027143"/>
    <w:rsid w:val="00027E54"/>
    <w:rsid w:val="00027EF5"/>
    <w:rsid w:val="00030FA8"/>
    <w:rsid w:val="00041794"/>
    <w:rsid w:val="00043E05"/>
    <w:rsid w:val="0005458B"/>
    <w:rsid w:val="00073DD4"/>
    <w:rsid w:val="000740FA"/>
    <w:rsid w:val="00077F44"/>
    <w:rsid w:val="000833FF"/>
    <w:rsid w:val="000873EB"/>
    <w:rsid w:val="00097265"/>
    <w:rsid w:val="000A02F9"/>
    <w:rsid w:val="000A34F3"/>
    <w:rsid w:val="000A62E2"/>
    <w:rsid w:val="000A64B7"/>
    <w:rsid w:val="000B1B01"/>
    <w:rsid w:val="000B1E1F"/>
    <w:rsid w:val="000B1FE7"/>
    <w:rsid w:val="000B70E2"/>
    <w:rsid w:val="000C6C55"/>
    <w:rsid w:val="000E08C2"/>
    <w:rsid w:val="000E0B67"/>
    <w:rsid w:val="000F361E"/>
    <w:rsid w:val="000F4363"/>
    <w:rsid w:val="001324D7"/>
    <w:rsid w:val="00135BD6"/>
    <w:rsid w:val="001605F8"/>
    <w:rsid w:val="001629FE"/>
    <w:rsid w:val="00180DD8"/>
    <w:rsid w:val="001839F1"/>
    <w:rsid w:val="00184B6C"/>
    <w:rsid w:val="00193F8D"/>
    <w:rsid w:val="001B2EF1"/>
    <w:rsid w:val="001E53D3"/>
    <w:rsid w:val="001E5CA4"/>
    <w:rsid w:val="001E6277"/>
    <w:rsid w:val="001F4339"/>
    <w:rsid w:val="001F5165"/>
    <w:rsid w:val="002011B8"/>
    <w:rsid w:val="002076AB"/>
    <w:rsid w:val="0022425D"/>
    <w:rsid w:val="00231AE3"/>
    <w:rsid w:val="00240AE9"/>
    <w:rsid w:val="00241DA6"/>
    <w:rsid w:val="00243320"/>
    <w:rsid w:val="002473FA"/>
    <w:rsid w:val="00250218"/>
    <w:rsid w:val="002543C8"/>
    <w:rsid w:val="00255790"/>
    <w:rsid w:val="00256234"/>
    <w:rsid w:val="00261C6C"/>
    <w:rsid w:val="002703BA"/>
    <w:rsid w:val="00275114"/>
    <w:rsid w:val="002836F2"/>
    <w:rsid w:val="002A0066"/>
    <w:rsid w:val="002A1588"/>
    <w:rsid w:val="002B1B52"/>
    <w:rsid w:val="002B567E"/>
    <w:rsid w:val="002B7494"/>
    <w:rsid w:val="002C334B"/>
    <w:rsid w:val="002C7C08"/>
    <w:rsid w:val="002E76E9"/>
    <w:rsid w:val="002F0DF0"/>
    <w:rsid w:val="002F4709"/>
    <w:rsid w:val="00300239"/>
    <w:rsid w:val="003008C8"/>
    <w:rsid w:val="003058C9"/>
    <w:rsid w:val="00306C97"/>
    <w:rsid w:val="00313EB2"/>
    <w:rsid w:val="0033612C"/>
    <w:rsid w:val="00336803"/>
    <w:rsid w:val="003378F0"/>
    <w:rsid w:val="003606D3"/>
    <w:rsid w:val="00375811"/>
    <w:rsid w:val="00376020"/>
    <w:rsid w:val="00377F08"/>
    <w:rsid w:val="00380042"/>
    <w:rsid w:val="00387F06"/>
    <w:rsid w:val="003A32BC"/>
    <w:rsid w:val="003C2CB1"/>
    <w:rsid w:val="003C7062"/>
    <w:rsid w:val="003E1BE8"/>
    <w:rsid w:val="003E418D"/>
    <w:rsid w:val="003F2C8C"/>
    <w:rsid w:val="00422DF1"/>
    <w:rsid w:val="004345A5"/>
    <w:rsid w:val="00445A17"/>
    <w:rsid w:val="00446942"/>
    <w:rsid w:val="00447F88"/>
    <w:rsid w:val="00454414"/>
    <w:rsid w:val="00477A37"/>
    <w:rsid w:val="00477C49"/>
    <w:rsid w:val="004823BC"/>
    <w:rsid w:val="00492DE5"/>
    <w:rsid w:val="004B29AB"/>
    <w:rsid w:val="004D02C7"/>
    <w:rsid w:val="004D1DC2"/>
    <w:rsid w:val="004D2575"/>
    <w:rsid w:val="004D5655"/>
    <w:rsid w:val="004D710F"/>
    <w:rsid w:val="004E54DA"/>
    <w:rsid w:val="004E7559"/>
    <w:rsid w:val="004F0423"/>
    <w:rsid w:val="004F0F73"/>
    <w:rsid w:val="00510BF4"/>
    <w:rsid w:val="00515562"/>
    <w:rsid w:val="00522337"/>
    <w:rsid w:val="0052640F"/>
    <w:rsid w:val="005529A8"/>
    <w:rsid w:val="00553E5D"/>
    <w:rsid w:val="00554EBE"/>
    <w:rsid w:val="00556174"/>
    <w:rsid w:val="00576CD9"/>
    <w:rsid w:val="0059316F"/>
    <w:rsid w:val="00593737"/>
    <w:rsid w:val="0059395A"/>
    <w:rsid w:val="0059528A"/>
    <w:rsid w:val="00596001"/>
    <w:rsid w:val="005A1842"/>
    <w:rsid w:val="005A27BD"/>
    <w:rsid w:val="005C30CD"/>
    <w:rsid w:val="005C3AC1"/>
    <w:rsid w:val="005C6491"/>
    <w:rsid w:val="005E1B55"/>
    <w:rsid w:val="005E5218"/>
    <w:rsid w:val="00600823"/>
    <w:rsid w:val="006056C9"/>
    <w:rsid w:val="00612866"/>
    <w:rsid w:val="006206C0"/>
    <w:rsid w:val="006240E0"/>
    <w:rsid w:val="00627A73"/>
    <w:rsid w:val="0063208A"/>
    <w:rsid w:val="006339D2"/>
    <w:rsid w:val="00663F4C"/>
    <w:rsid w:val="0067131C"/>
    <w:rsid w:val="00674F6E"/>
    <w:rsid w:val="00675D3E"/>
    <w:rsid w:val="006958E0"/>
    <w:rsid w:val="006A14CD"/>
    <w:rsid w:val="006A6C79"/>
    <w:rsid w:val="006B6854"/>
    <w:rsid w:val="006D4228"/>
    <w:rsid w:val="00700D65"/>
    <w:rsid w:val="00707EC4"/>
    <w:rsid w:val="007336D4"/>
    <w:rsid w:val="00742A09"/>
    <w:rsid w:val="00753C88"/>
    <w:rsid w:val="00764E8A"/>
    <w:rsid w:val="00767E61"/>
    <w:rsid w:val="00771880"/>
    <w:rsid w:val="00794DE0"/>
    <w:rsid w:val="00795693"/>
    <w:rsid w:val="00797B33"/>
    <w:rsid w:val="007A623C"/>
    <w:rsid w:val="007A6A38"/>
    <w:rsid w:val="007B1576"/>
    <w:rsid w:val="007B668E"/>
    <w:rsid w:val="007B7E92"/>
    <w:rsid w:val="007C5132"/>
    <w:rsid w:val="007D3F95"/>
    <w:rsid w:val="007E713C"/>
    <w:rsid w:val="007E7D5D"/>
    <w:rsid w:val="007F37C6"/>
    <w:rsid w:val="007F5023"/>
    <w:rsid w:val="008018F3"/>
    <w:rsid w:val="00817B4C"/>
    <w:rsid w:val="00820304"/>
    <w:rsid w:val="00827A24"/>
    <w:rsid w:val="00827E7A"/>
    <w:rsid w:val="00831915"/>
    <w:rsid w:val="00844BCA"/>
    <w:rsid w:val="00852C3B"/>
    <w:rsid w:val="00875F03"/>
    <w:rsid w:val="008858E8"/>
    <w:rsid w:val="00895984"/>
    <w:rsid w:val="008A0F84"/>
    <w:rsid w:val="008A5833"/>
    <w:rsid w:val="008A7143"/>
    <w:rsid w:val="008B48B5"/>
    <w:rsid w:val="008B4CDE"/>
    <w:rsid w:val="008B6092"/>
    <w:rsid w:val="008C164B"/>
    <w:rsid w:val="008C24A6"/>
    <w:rsid w:val="008C268D"/>
    <w:rsid w:val="008C71EC"/>
    <w:rsid w:val="008D092B"/>
    <w:rsid w:val="008D5DF5"/>
    <w:rsid w:val="008F6B81"/>
    <w:rsid w:val="00910434"/>
    <w:rsid w:val="00911321"/>
    <w:rsid w:val="0092307A"/>
    <w:rsid w:val="00923F1F"/>
    <w:rsid w:val="00926DC9"/>
    <w:rsid w:val="009302DE"/>
    <w:rsid w:val="00931774"/>
    <w:rsid w:val="00945513"/>
    <w:rsid w:val="009544DB"/>
    <w:rsid w:val="00954EBE"/>
    <w:rsid w:val="009568BA"/>
    <w:rsid w:val="00966D1E"/>
    <w:rsid w:val="0097191D"/>
    <w:rsid w:val="00972018"/>
    <w:rsid w:val="00972294"/>
    <w:rsid w:val="00973316"/>
    <w:rsid w:val="0097406B"/>
    <w:rsid w:val="009742A7"/>
    <w:rsid w:val="0099145D"/>
    <w:rsid w:val="009926B4"/>
    <w:rsid w:val="009A23C1"/>
    <w:rsid w:val="009B1070"/>
    <w:rsid w:val="009B564B"/>
    <w:rsid w:val="009C3508"/>
    <w:rsid w:val="009C3FBE"/>
    <w:rsid w:val="009E5575"/>
    <w:rsid w:val="009E797E"/>
    <w:rsid w:val="00A1123A"/>
    <w:rsid w:val="00A1548C"/>
    <w:rsid w:val="00A17B26"/>
    <w:rsid w:val="00A17E9C"/>
    <w:rsid w:val="00A350CA"/>
    <w:rsid w:val="00A35A13"/>
    <w:rsid w:val="00A46B1B"/>
    <w:rsid w:val="00A57540"/>
    <w:rsid w:val="00A64A29"/>
    <w:rsid w:val="00A75F02"/>
    <w:rsid w:val="00A8144A"/>
    <w:rsid w:val="00A823BB"/>
    <w:rsid w:val="00A863CC"/>
    <w:rsid w:val="00A87E7F"/>
    <w:rsid w:val="00A90ECC"/>
    <w:rsid w:val="00A92551"/>
    <w:rsid w:val="00A943AF"/>
    <w:rsid w:val="00A94727"/>
    <w:rsid w:val="00AB4CD0"/>
    <w:rsid w:val="00AB5C4E"/>
    <w:rsid w:val="00AB64E4"/>
    <w:rsid w:val="00AC564E"/>
    <w:rsid w:val="00AC69F6"/>
    <w:rsid w:val="00AD4FD6"/>
    <w:rsid w:val="00AD7A90"/>
    <w:rsid w:val="00AF5791"/>
    <w:rsid w:val="00B21C8C"/>
    <w:rsid w:val="00B45993"/>
    <w:rsid w:val="00B51A85"/>
    <w:rsid w:val="00B54830"/>
    <w:rsid w:val="00B67A76"/>
    <w:rsid w:val="00B74114"/>
    <w:rsid w:val="00B74BF3"/>
    <w:rsid w:val="00B764B4"/>
    <w:rsid w:val="00BA1A8F"/>
    <w:rsid w:val="00BA2179"/>
    <w:rsid w:val="00BA2991"/>
    <w:rsid w:val="00BA5285"/>
    <w:rsid w:val="00BC398F"/>
    <w:rsid w:val="00BC556A"/>
    <w:rsid w:val="00BC5BB5"/>
    <w:rsid w:val="00BD3A6F"/>
    <w:rsid w:val="00BD4066"/>
    <w:rsid w:val="00BF3CD0"/>
    <w:rsid w:val="00BF781E"/>
    <w:rsid w:val="00C04BBB"/>
    <w:rsid w:val="00C14256"/>
    <w:rsid w:val="00C1661D"/>
    <w:rsid w:val="00C22F4A"/>
    <w:rsid w:val="00C230FD"/>
    <w:rsid w:val="00C31D2E"/>
    <w:rsid w:val="00C33296"/>
    <w:rsid w:val="00C34C57"/>
    <w:rsid w:val="00C64FCB"/>
    <w:rsid w:val="00C766BA"/>
    <w:rsid w:val="00C91143"/>
    <w:rsid w:val="00C93E13"/>
    <w:rsid w:val="00C94089"/>
    <w:rsid w:val="00C94257"/>
    <w:rsid w:val="00CA01D8"/>
    <w:rsid w:val="00CA0A46"/>
    <w:rsid w:val="00CA771A"/>
    <w:rsid w:val="00CB1731"/>
    <w:rsid w:val="00CB7078"/>
    <w:rsid w:val="00CC3FD1"/>
    <w:rsid w:val="00CC6DC2"/>
    <w:rsid w:val="00CE03BE"/>
    <w:rsid w:val="00CE4C37"/>
    <w:rsid w:val="00CF0644"/>
    <w:rsid w:val="00CF36B8"/>
    <w:rsid w:val="00CF3DC9"/>
    <w:rsid w:val="00CF6E9A"/>
    <w:rsid w:val="00D207A5"/>
    <w:rsid w:val="00D20851"/>
    <w:rsid w:val="00D26435"/>
    <w:rsid w:val="00D33965"/>
    <w:rsid w:val="00D3507A"/>
    <w:rsid w:val="00D4364F"/>
    <w:rsid w:val="00D43663"/>
    <w:rsid w:val="00D55D3F"/>
    <w:rsid w:val="00D574B7"/>
    <w:rsid w:val="00D6342C"/>
    <w:rsid w:val="00D71A1D"/>
    <w:rsid w:val="00D77BB0"/>
    <w:rsid w:val="00D82FA8"/>
    <w:rsid w:val="00D915E2"/>
    <w:rsid w:val="00DA1D39"/>
    <w:rsid w:val="00DA2059"/>
    <w:rsid w:val="00DA543F"/>
    <w:rsid w:val="00DB42EE"/>
    <w:rsid w:val="00DB71CC"/>
    <w:rsid w:val="00DE142A"/>
    <w:rsid w:val="00DF5693"/>
    <w:rsid w:val="00E00553"/>
    <w:rsid w:val="00E01B49"/>
    <w:rsid w:val="00E060D0"/>
    <w:rsid w:val="00E31A12"/>
    <w:rsid w:val="00E4067D"/>
    <w:rsid w:val="00E504C0"/>
    <w:rsid w:val="00E5559E"/>
    <w:rsid w:val="00E722A9"/>
    <w:rsid w:val="00E745BB"/>
    <w:rsid w:val="00E846F0"/>
    <w:rsid w:val="00E931F8"/>
    <w:rsid w:val="00EA2877"/>
    <w:rsid w:val="00EA3ED2"/>
    <w:rsid w:val="00EA71E8"/>
    <w:rsid w:val="00EB1468"/>
    <w:rsid w:val="00EB35D4"/>
    <w:rsid w:val="00F01C68"/>
    <w:rsid w:val="00F1663A"/>
    <w:rsid w:val="00F2483C"/>
    <w:rsid w:val="00F257E4"/>
    <w:rsid w:val="00F35492"/>
    <w:rsid w:val="00F42F1B"/>
    <w:rsid w:val="00F4303C"/>
    <w:rsid w:val="00F46998"/>
    <w:rsid w:val="00F47EF3"/>
    <w:rsid w:val="00F551E1"/>
    <w:rsid w:val="00F56251"/>
    <w:rsid w:val="00F562EE"/>
    <w:rsid w:val="00F62DF4"/>
    <w:rsid w:val="00F64967"/>
    <w:rsid w:val="00F656AE"/>
    <w:rsid w:val="00F67024"/>
    <w:rsid w:val="00F719FC"/>
    <w:rsid w:val="00F74AF0"/>
    <w:rsid w:val="00F8358F"/>
    <w:rsid w:val="00F868BC"/>
    <w:rsid w:val="00F91D3C"/>
    <w:rsid w:val="00F96105"/>
    <w:rsid w:val="00F97480"/>
    <w:rsid w:val="00FA1C81"/>
    <w:rsid w:val="00FB4004"/>
    <w:rsid w:val="00FC0CE7"/>
    <w:rsid w:val="00FC1CAA"/>
    <w:rsid w:val="00FC6CD9"/>
    <w:rsid w:val="00FD1669"/>
    <w:rsid w:val="00FD48CA"/>
    <w:rsid w:val="00FD7054"/>
    <w:rsid w:val="00FE2A2B"/>
    <w:rsid w:val="00FE67EB"/>
    <w:rsid w:val="00FE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29"/>
        <o:r id="V:Rule2" type="connector" idref="#_x0000_s1054"/>
      </o:rules>
    </o:shapelayout>
  </w:shapeDefaults>
  <w:decimalSymbol w:val=","/>
  <w:listSeparator w:val=";"/>
  <w14:docId w14:val="02E69F09"/>
  <w15:docId w15:val="{720269B9-040F-4F2B-9C7F-F74DCFDF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059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A2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47F8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7F88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Style20">
    <w:name w:val="Style20"/>
    <w:basedOn w:val="Normal"/>
    <w:rsid w:val="00A35A13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27">
    <w:name w:val="Font Style27"/>
    <w:basedOn w:val="VarsaylanParagrafYazTipi"/>
    <w:rsid w:val="00A35A13"/>
    <w:rPr>
      <w:rFonts w:ascii="Arial" w:hAnsi="Arial" w:cs="Arial"/>
      <w:b/>
      <w:bCs/>
      <w:sz w:val="18"/>
      <w:szCs w:val="18"/>
    </w:rPr>
  </w:style>
  <w:style w:type="character" w:styleId="Gl">
    <w:name w:val="Strong"/>
    <w:basedOn w:val="VarsaylanParagrafYazTipi"/>
    <w:qFormat/>
    <w:rsid w:val="00F656AE"/>
    <w:rPr>
      <w:b/>
      <w:bCs/>
    </w:rPr>
  </w:style>
  <w:style w:type="character" w:customStyle="1" w:styleId="FontStyle30">
    <w:name w:val="Font Style30"/>
    <w:basedOn w:val="VarsaylanParagrafYazTipi"/>
    <w:rsid w:val="00B74BF3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rsid w:val="00B74BF3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ralkYok">
    <w:name w:val="No Spacing"/>
    <w:link w:val="AralkYokChar"/>
    <w:qFormat/>
    <w:rsid w:val="00180DD8"/>
    <w:rPr>
      <w:rFonts w:ascii="Times New Roman" w:eastAsia="Times New Roman" w:hAnsi="Times New Roman"/>
      <w:sz w:val="24"/>
      <w:szCs w:val="24"/>
    </w:rPr>
  </w:style>
  <w:style w:type="paragraph" w:customStyle="1" w:styleId="NormalCalibri">
    <w:name w:val="Normal + Calibri"/>
    <w:aliases w:val="11 nk"/>
    <w:basedOn w:val="Normal"/>
    <w:rsid w:val="003E1BE8"/>
    <w:pPr>
      <w:ind w:left="-284"/>
    </w:pPr>
    <w:rPr>
      <w:rFonts w:ascii="Calibri" w:hAnsi="Calibri" w:cs="Tahoma"/>
      <w:sz w:val="22"/>
      <w:szCs w:val="22"/>
    </w:rPr>
  </w:style>
  <w:style w:type="paragraph" w:styleId="GvdeMetni">
    <w:name w:val="Body Text"/>
    <w:basedOn w:val="Normal"/>
    <w:link w:val="GvdeMetniChar"/>
    <w:rsid w:val="00AC564E"/>
    <w:rPr>
      <w:szCs w:val="20"/>
    </w:rPr>
  </w:style>
  <w:style w:type="character" w:customStyle="1" w:styleId="GvdeMetniChar">
    <w:name w:val="Gövde Metni Char"/>
    <w:basedOn w:val="VarsaylanParagrafYazTipi"/>
    <w:link w:val="GvdeMetni"/>
    <w:rsid w:val="00AC564E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Girintisi">
    <w:name w:val="Body Text Indent"/>
    <w:basedOn w:val="Normal"/>
    <w:link w:val="GvdeMetniGirintisiChar"/>
    <w:rsid w:val="00AC564E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rsid w:val="00AC564E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BA217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FE67EB"/>
    <w:pPr>
      <w:ind w:left="720"/>
      <w:contextualSpacing/>
    </w:pPr>
  </w:style>
  <w:style w:type="character" w:customStyle="1" w:styleId="AralkYokChar">
    <w:name w:val="Aralık Yok Char"/>
    <w:link w:val="AralkYok"/>
    <w:uiPriority w:val="1"/>
    <w:rsid w:val="001E5CA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esktop\7.SNF%20II.I.YAZ\15-16%207.SNF.%20YEN&#304;%20II.I.%20YAZILI%20A-B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15-16 7.SNF. YENİ II.I. YAZILI A-B.dot</Template>
  <TotalTime>410</TotalTime>
  <Pages>1</Pages>
  <Words>1942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fikret</cp:lastModifiedBy>
  <cp:revision>258</cp:revision>
  <dcterms:created xsi:type="dcterms:W3CDTF">2016-04-22T19:00:00Z</dcterms:created>
  <dcterms:modified xsi:type="dcterms:W3CDTF">2018-03-06T16:37:00Z</dcterms:modified>
</cp:coreProperties>
</file>